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B3F489" w14:textId="74987075" w:rsidR="00567806" w:rsidRPr="00567806" w:rsidRDefault="00567806" w:rsidP="00683B70">
      <w:pPr>
        <w:pStyle w:val="Organisation"/>
        <w:tabs>
          <w:tab w:val="left" w:pos="10620"/>
        </w:tabs>
        <w:spacing w:before="0" w:after="0"/>
        <w:ind w:left="142" w:right="142"/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567806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NOUVELLES DES TERRES  - </w:t>
      </w:r>
      <w:r w:rsidR="00B550A7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08/11</w:t>
      </w:r>
      <w:r w:rsidR="008F01CD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/</w:t>
      </w:r>
      <w:r w:rsidRPr="00567806">
        <w:rPr>
          <w:noProof/>
          <w:color w:val="D6221F" w:themeColor="accent6" w:themeShade="BF"/>
          <w:sz w:val="40"/>
          <w:szCs w:val="40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2020</w:t>
      </w:r>
    </w:p>
    <w:p w14:paraId="556F33E3" w14:textId="503CAC89" w:rsidR="005D5BF5" w:rsidRPr="00BF0B8A" w:rsidRDefault="00D93524" w:rsidP="00871C50">
      <w:pPr>
        <w:pStyle w:val="Organisation"/>
        <w:spacing w:before="0" w:after="0"/>
        <w:ind w:left="142" w:right="142"/>
        <w:rPr>
          <w:noProof/>
          <w:sz w:val="28"/>
          <w:szCs w:val="28"/>
          <w:lang w:val="fr-FR"/>
        </w:rPr>
      </w:pPr>
      <w:r w:rsidRPr="00BF0B8A">
        <w:rPr>
          <w:noProof/>
          <w:sz w:val="28"/>
          <w:szCs w:val="28"/>
          <w:lang w:val="fr-FR" w:eastAsia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4767877F" wp14:editId="2C8D41A9">
                <wp:simplePos x="0" y="0"/>
                <wp:positionH relativeFrom="page">
                  <wp:posOffset>5209540</wp:posOffset>
                </wp:positionH>
                <wp:positionV relativeFrom="margin">
                  <wp:align>top</wp:align>
                </wp:positionV>
                <wp:extent cx="2254885" cy="1562100"/>
                <wp:effectExtent l="0" t="0" r="0" b="0"/>
                <wp:wrapSquare wrapText="left"/>
                <wp:docPr id="5" name="Zone de texte 5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C0BC3" w14:textId="192A637D" w:rsidR="001F042D" w:rsidRPr="00D6197F" w:rsidRDefault="001F042D" w:rsidP="00D93524">
                            <w:pPr>
                              <w:pStyle w:val="Photo"/>
                              <w:rPr>
                                <w:lang w:val="fr-FR"/>
                              </w:rPr>
                            </w:pPr>
                          </w:p>
                          <w:p w14:paraId="4EB66F2A" w14:textId="77777777" w:rsidR="001F042D" w:rsidRPr="00D6197F" w:rsidRDefault="001F042D" w:rsidP="00D93524">
                            <w:pPr>
                              <w:pStyle w:val="Sansinterligne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67877F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alt="Newsletter sidebar 1" style="position:absolute;left:0;text-align:left;margin-left:410.2pt;margin-top:0;width:177.55pt;height:12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" o:allowoverlap="f" filled="f" stroked="f" strokeweight=".5pt">
                <v:textbox inset="1.44pt,0,1.44pt,0">
                  <w:txbxContent>
                    <w:p w14:paraId="046C0BC3" w14:textId="192A637D" w:rsidR="001F042D" w:rsidRPr="00D6197F" w:rsidRDefault="001F042D" w:rsidP="00D93524">
                      <w:pPr>
                        <w:pStyle w:val="Photo"/>
                        <w:rPr>
                          <w:lang w:val="fr-FR"/>
                        </w:rPr>
                      </w:pPr>
                    </w:p>
                    <w:p w14:paraId="4EB66F2A" w14:textId="77777777" w:rsidR="001F042D" w:rsidRPr="00D6197F" w:rsidRDefault="001F042D" w:rsidP="00D93524">
                      <w:pPr>
                        <w:pStyle w:val="Sansinterligne"/>
                        <w:rPr>
                          <w:lang w:val="fr-FR"/>
                        </w:rPr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BF0B8A" w:rsidRPr="00BF0B8A">
        <w:rPr>
          <w:noProof/>
          <w:sz w:val="28"/>
          <w:szCs w:val="28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MAIRIE </w:t>
      </w:r>
      <w:r w:rsidR="000D081E" w:rsidRPr="00BF0B8A">
        <w:rPr>
          <w:noProof/>
          <w:sz w:val="28"/>
          <w:szCs w:val="28"/>
          <w:lang w:val="fr-FR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LES TERRES DE CHAUX</w:t>
      </w:r>
    </w:p>
    <w:p w14:paraId="5124DEAF" w14:textId="77777777" w:rsidR="00BF0B8A" w:rsidRPr="00BF0B8A" w:rsidRDefault="000D081E" w:rsidP="00BF0B8A">
      <w:pPr>
        <w:pStyle w:val="Coordonnes"/>
        <w:spacing w:after="0"/>
        <w:rPr>
          <w:noProof/>
          <w:sz w:val="18"/>
          <w:szCs w:val="18"/>
          <w:lang w:val="fr-FR"/>
        </w:rPr>
      </w:pPr>
      <w:r w:rsidRPr="00BF0B8A">
        <w:rPr>
          <w:noProof/>
          <w:sz w:val="18"/>
          <w:szCs w:val="18"/>
          <w:lang w:val="fr-FR"/>
        </w:rPr>
        <w:t>11, Chemin de Graverot</w:t>
      </w:r>
    </w:p>
    <w:p w14:paraId="2626812E" w14:textId="67785A18" w:rsidR="005D5BF5" w:rsidRPr="00F07FA4" w:rsidRDefault="00BF0B8A" w:rsidP="00F07FA4">
      <w:pPr>
        <w:pStyle w:val="Coordonnes"/>
        <w:spacing w:after="0"/>
        <w:rPr>
          <w:noProof/>
          <w:sz w:val="18"/>
          <w:szCs w:val="18"/>
          <w:lang w:val="fr-FR"/>
        </w:rPr>
      </w:pPr>
      <w:r w:rsidRPr="00BF0B8A">
        <w:rPr>
          <w:noProof/>
          <w:sz w:val="18"/>
          <w:szCs w:val="18"/>
          <w:lang w:val="fr-FR"/>
        </w:rPr>
        <w:t xml:space="preserve"> www.lesterresdechaux.fr - 03 81 94 14 85   mairie.lesterresdechaux25190@orange.f</w:t>
      </w:r>
    </w:p>
    <w:tbl>
      <w:tblPr>
        <w:tblStyle w:val="NewsletterTable"/>
        <w:tblpPr w:leftFromText="141" w:rightFromText="141" w:vertAnchor="text" w:horzAnchor="margin" w:tblpY="453"/>
        <w:tblW w:w="5071" w:type="pct"/>
        <w:tblLook w:val="0660" w:firstRow="1" w:lastRow="1" w:firstColumn="0" w:lastColumn="0" w:noHBand="1" w:noVBand="1"/>
        <w:tblDescription w:val="Intro letter"/>
      </w:tblPr>
      <w:tblGrid>
        <w:gridCol w:w="10614"/>
      </w:tblGrid>
      <w:tr w:rsidR="00890C54" w:rsidRPr="00DB2BB1" w14:paraId="7C488C70" w14:textId="77777777" w:rsidTr="00DB2B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"/>
        </w:trPr>
        <w:tc>
          <w:tcPr>
            <w:tcW w:w="5000" w:type="pct"/>
          </w:tcPr>
          <w:p w14:paraId="2E3682E6" w14:textId="7599F61C" w:rsidR="00890C54" w:rsidRPr="00DB2BB1" w:rsidRDefault="00890C54" w:rsidP="00890C54">
            <w:pPr>
              <w:pStyle w:val="Espacedutableau"/>
              <w:rPr>
                <w:noProof/>
                <w:sz w:val="16"/>
                <w:szCs w:val="16"/>
                <w:lang w:val="fr-FR"/>
              </w:rPr>
            </w:pPr>
          </w:p>
        </w:tc>
      </w:tr>
      <w:tr w:rsidR="00890C54" w:rsidRPr="00DB2BB1" w14:paraId="3B8F8679" w14:textId="77777777" w:rsidTr="00433BB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tcW w:w="5000" w:type="pct"/>
          </w:tcPr>
          <w:p w14:paraId="3EEA3F69" w14:textId="77777777" w:rsidR="00890C54" w:rsidRPr="00DB2BB1" w:rsidRDefault="00890C54" w:rsidP="00890C54">
            <w:pPr>
              <w:pStyle w:val="Espacedutableau"/>
              <w:rPr>
                <w:noProof/>
                <w:sz w:val="16"/>
                <w:szCs w:val="16"/>
                <w:lang w:val="fr-FR"/>
              </w:rPr>
            </w:pPr>
          </w:p>
        </w:tc>
      </w:tr>
    </w:tbl>
    <w:p w14:paraId="31190BCD" w14:textId="28E68014" w:rsidR="00F07FA4" w:rsidRDefault="00F07FA4" w:rsidP="00F07FA4">
      <w:pPr>
        <w:pStyle w:val="Coordonnes"/>
        <w:ind w:left="0"/>
        <w:rPr>
          <w:noProof/>
          <w:sz w:val="16"/>
          <w:szCs w:val="16"/>
          <w:lang w:val="fr-FR"/>
        </w:rPr>
      </w:pPr>
    </w:p>
    <w:p w14:paraId="2DCC597B" w14:textId="139191D6" w:rsidR="00F07FA4" w:rsidRDefault="00F07FA4" w:rsidP="00FF313F">
      <w:pPr>
        <w:pStyle w:val="Coordonnes"/>
        <w:rPr>
          <w:noProof/>
          <w:sz w:val="16"/>
          <w:szCs w:val="16"/>
          <w:lang w:val="fr-FR"/>
        </w:rPr>
      </w:pPr>
    </w:p>
    <w:p w14:paraId="52948387" w14:textId="2686A225" w:rsidR="00F07FA4" w:rsidRDefault="00F07FA4" w:rsidP="00FF313F">
      <w:pPr>
        <w:pStyle w:val="Coordonnes"/>
        <w:rPr>
          <w:noProof/>
          <w:sz w:val="16"/>
          <w:szCs w:val="16"/>
          <w:lang w:val="fr-FR"/>
        </w:rPr>
      </w:pPr>
    </w:p>
    <w:p w14:paraId="16071F97" w14:textId="51679CD9" w:rsidR="00F07FA4" w:rsidRDefault="009B6732" w:rsidP="00FF313F">
      <w:pPr>
        <w:pStyle w:val="Coordonnes"/>
        <w:rPr>
          <w:noProof/>
          <w:sz w:val="16"/>
          <w:szCs w:val="16"/>
          <w:lang w:val="fr-FR"/>
        </w:rPr>
      </w:pPr>
      <w:r>
        <w:rPr>
          <w:noProof/>
          <w:sz w:val="16"/>
          <w:szCs w:val="16"/>
          <w:lang w:val="fr-FR"/>
        </w:rPr>
        <w:drawing>
          <wp:inline distT="0" distB="0" distL="0" distR="0" wp14:anchorId="399AF939" wp14:editId="0585D076">
            <wp:extent cx="6877050" cy="21431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CBF9F" w14:textId="77777777" w:rsidR="00871C50" w:rsidRDefault="00871C50" w:rsidP="00567806">
      <w:pPr>
        <w:pStyle w:val="Coordonnes"/>
        <w:ind w:left="0"/>
        <w:rPr>
          <w:noProof/>
          <w:lang w:val="fr-FR"/>
        </w:rPr>
      </w:pPr>
    </w:p>
    <w:p w14:paraId="0ACE1659" w14:textId="20AF4F17" w:rsidR="00E262F6" w:rsidRDefault="00E4536D" w:rsidP="00683B70">
      <w:pPr>
        <w:pStyle w:val="Coordonnes"/>
        <w:spacing w:after="0"/>
        <w:ind w:left="120"/>
        <w:rPr>
          <w:noProof/>
          <w:sz w:val="20"/>
          <w:szCs w:val="20"/>
          <w:lang w:val="fr-FR"/>
        </w:rPr>
      </w:pPr>
      <w:r>
        <w:rPr>
          <w:noProof/>
          <w:sz w:val="20"/>
          <w:szCs w:val="20"/>
          <w:lang w:val="fr-FR"/>
        </w:rPr>
        <w:t>La pandémie qui frappe notre pays nous empèche d’avoir des relations sociales normales</w:t>
      </w:r>
      <w:r w:rsidR="00AA08EB">
        <w:rPr>
          <w:noProof/>
          <w:sz w:val="20"/>
          <w:szCs w:val="20"/>
          <w:lang w:val="fr-FR"/>
        </w:rPr>
        <w:t>.</w:t>
      </w:r>
    </w:p>
    <w:p w14:paraId="108A927C" w14:textId="78542BE3" w:rsidR="00E4536D" w:rsidRDefault="00790338" w:rsidP="00683B70">
      <w:pPr>
        <w:pStyle w:val="Coordonnes"/>
        <w:spacing w:after="0"/>
        <w:ind w:left="120"/>
        <w:rPr>
          <w:noProof/>
          <w:sz w:val="20"/>
          <w:szCs w:val="20"/>
          <w:lang w:val="fr-FR"/>
        </w:rPr>
      </w:pPr>
      <w:r>
        <w:rPr>
          <w:noProof/>
          <w:sz w:val="20"/>
          <w:szCs w:val="20"/>
          <w:lang w:val="fr-FR"/>
        </w:rPr>
        <w:t xml:space="preserve">Nous devons </w:t>
      </w:r>
      <w:r w:rsidR="009B6732">
        <w:rPr>
          <w:noProof/>
          <w:sz w:val="20"/>
          <w:szCs w:val="20"/>
          <w:lang w:val="fr-FR"/>
        </w:rPr>
        <w:t>prendre des précautions pour préserver nos familles, nos amis</w:t>
      </w:r>
      <w:r w:rsidR="00640152">
        <w:rPr>
          <w:noProof/>
          <w:sz w:val="20"/>
          <w:szCs w:val="20"/>
          <w:lang w:val="fr-FR"/>
        </w:rPr>
        <w:t>, notre entourage.</w:t>
      </w:r>
    </w:p>
    <w:p w14:paraId="7D8208E3" w14:textId="77777777" w:rsidR="00BC53A8" w:rsidRDefault="00E4536D" w:rsidP="00683B70">
      <w:pPr>
        <w:pStyle w:val="Coordonnes"/>
        <w:spacing w:after="0"/>
        <w:ind w:left="120"/>
        <w:rPr>
          <w:noProof/>
          <w:sz w:val="20"/>
          <w:szCs w:val="20"/>
          <w:lang w:val="fr-FR"/>
        </w:rPr>
      </w:pPr>
      <w:r>
        <w:rPr>
          <w:noProof/>
          <w:sz w:val="20"/>
          <w:szCs w:val="20"/>
          <w:lang w:val="fr-FR"/>
        </w:rPr>
        <w:t>C’est pour ce</w:t>
      </w:r>
      <w:r w:rsidR="00BC53A8">
        <w:rPr>
          <w:noProof/>
          <w:sz w:val="20"/>
          <w:szCs w:val="20"/>
          <w:lang w:val="fr-FR"/>
        </w:rPr>
        <w:t>s</w:t>
      </w:r>
      <w:r>
        <w:rPr>
          <w:noProof/>
          <w:sz w:val="20"/>
          <w:szCs w:val="20"/>
          <w:lang w:val="fr-FR"/>
        </w:rPr>
        <w:t xml:space="preserve"> raison</w:t>
      </w:r>
      <w:r w:rsidR="00BC53A8">
        <w:rPr>
          <w:noProof/>
          <w:sz w:val="20"/>
          <w:szCs w:val="20"/>
          <w:lang w:val="fr-FR"/>
        </w:rPr>
        <w:t>s</w:t>
      </w:r>
      <w:r w:rsidR="009B6732">
        <w:rPr>
          <w:noProof/>
          <w:sz w:val="20"/>
          <w:szCs w:val="20"/>
          <w:lang w:val="fr-FR"/>
        </w:rPr>
        <w:t xml:space="preserve">, mais à regret, </w:t>
      </w:r>
      <w:r>
        <w:rPr>
          <w:noProof/>
          <w:sz w:val="20"/>
          <w:szCs w:val="20"/>
          <w:lang w:val="fr-FR"/>
        </w:rPr>
        <w:t xml:space="preserve"> que nous n’organiseron</w:t>
      </w:r>
      <w:r w:rsidR="00BC53A8">
        <w:rPr>
          <w:noProof/>
          <w:sz w:val="20"/>
          <w:szCs w:val="20"/>
          <w:lang w:val="fr-FR"/>
        </w:rPr>
        <w:t>s</w:t>
      </w:r>
      <w:r>
        <w:rPr>
          <w:noProof/>
          <w:sz w:val="20"/>
          <w:szCs w:val="20"/>
          <w:lang w:val="fr-FR"/>
        </w:rPr>
        <w:t xml:space="preserve"> pas cette année,  le repas des ainés,</w:t>
      </w:r>
    </w:p>
    <w:p w14:paraId="09A39ADB" w14:textId="009BF7C3" w:rsidR="00E4536D" w:rsidRDefault="00E4536D" w:rsidP="00683B70">
      <w:pPr>
        <w:pStyle w:val="Coordonnes"/>
        <w:spacing w:after="0"/>
        <w:ind w:left="120"/>
        <w:rPr>
          <w:noProof/>
          <w:sz w:val="20"/>
          <w:szCs w:val="20"/>
          <w:lang w:val="fr-FR"/>
        </w:rPr>
      </w:pPr>
      <w:r>
        <w:rPr>
          <w:noProof/>
          <w:sz w:val="20"/>
          <w:szCs w:val="20"/>
          <w:lang w:val="fr-FR"/>
        </w:rPr>
        <w:t>ni le Noël des enfants</w:t>
      </w:r>
      <w:r w:rsidR="009B6732">
        <w:rPr>
          <w:noProof/>
          <w:sz w:val="20"/>
          <w:szCs w:val="20"/>
          <w:lang w:val="fr-FR"/>
        </w:rPr>
        <w:t xml:space="preserve">. </w:t>
      </w:r>
    </w:p>
    <w:p w14:paraId="2A43FCF8" w14:textId="48579284" w:rsidR="00790338" w:rsidRDefault="009B6732" w:rsidP="00640152">
      <w:pPr>
        <w:pStyle w:val="Coordonnes"/>
        <w:spacing w:after="0"/>
        <w:ind w:left="120"/>
        <w:rPr>
          <w:noProof/>
          <w:sz w:val="20"/>
          <w:szCs w:val="20"/>
          <w:lang w:val="fr-FR"/>
        </w:rPr>
      </w:pPr>
      <w:r>
        <w:rPr>
          <w:noProof/>
          <w:sz w:val="20"/>
          <w:szCs w:val="20"/>
          <w:lang w:val="fr-FR"/>
        </w:rPr>
        <w:t xml:space="preserve">Nous gardons espoir que cette situation </w:t>
      </w:r>
      <w:r w:rsidR="00640152">
        <w:rPr>
          <w:noProof/>
          <w:sz w:val="20"/>
          <w:szCs w:val="20"/>
          <w:lang w:val="fr-FR"/>
        </w:rPr>
        <w:t>s’arrête au plus vite, en attendant p</w:t>
      </w:r>
      <w:r w:rsidR="00790338">
        <w:rPr>
          <w:noProof/>
          <w:sz w:val="20"/>
          <w:szCs w:val="20"/>
          <w:lang w:val="fr-FR"/>
        </w:rPr>
        <w:t xml:space="preserve">renez soin de vous, protègez </w:t>
      </w:r>
    </w:p>
    <w:p w14:paraId="629CBB60" w14:textId="230B14F4" w:rsidR="001E16C5" w:rsidRPr="00683B70" w:rsidRDefault="001E16C5" w:rsidP="00640152">
      <w:pPr>
        <w:pStyle w:val="Coordonnes"/>
        <w:spacing w:after="0"/>
        <w:ind w:left="120"/>
        <w:rPr>
          <w:noProof/>
          <w:sz w:val="20"/>
          <w:szCs w:val="20"/>
          <w:lang w:val="fr-FR"/>
        </w:rPr>
      </w:pPr>
      <w:r>
        <w:rPr>
          <w:noProof/>
          <w:sz w:val="20"/>
          <w:szCs w:val="20"/>
          <w:lang w:val="fr-FR"/>
        </w:rPr>
        <w:t>vos proches.</w:t>
      </w:r>
    </w:p>
    <w:p w14:paraId="3243724A" w14:textId="18E82D1A" w:rsidR="00FF313F" w:rsidRDefault="00567806" w:rsidP="00683B70">
      <w:pPr>
        <w:pStyle w:val="Coordonnes"/>
        <w:spacing w:after="0"/>
        <w:ind w:left="5904" w:firstLine="576"/>
        <w:rPr>
          <w:noProof/>
          <w:sz w:val="20"/>
          <w:szCs w:val="20"/>
          <w:lang w:val="fr-FR"/>
        </w:rPr>
      </w:pPr>
      <w:r w:rsidRPr="00683B70">
        <w:rPr>
          <w:noProof/>
          <w:sz w:val="20"/>
          <w:szCs w:val="20"/>
          <w:lang w:val="fr-FR"/>
        </w:rPr>
        <w:t xml:space="preserve">                        Cordialement</w:t>
      </w:r>
      <w:r w:rsidR="003B2CBE" w:rsidRPr="00683B70">
        <w:rPr>
          <w:noProof/>
          <w:sz w:val="20"/>
          <w:szCs w:val="20"/>
          <w:lang w:val="fr-FR"/>
        </w:rPr>
        <w:t xml:space="preserve"> votre.</w:t>
      </w:r>
    </w:p>
    <w:p w14:paraId="1E170422" w14:textId="7B2F9DFE" w:rsidR="00790338" w:rsidRPr="00683B70" w:rsidRDefault="00790338" w:rsidP="00790338">
      <w:pPr>
        <w:pStyle w:val="Coordonnes"/>
        <w:spacing w:after="0"/>
        <w:ind w:left="7344"/>
        <w:rPr>
          <w:noProof/>
          <w:sz w:val="20"/>
          <w:szCs w:val="20"/>
          <w:lang w:val="fr-FR"/>
        </w:rPr>
      </w:pPr>
      <w:r>
        <w:rPr>
          <w:noProof/>
          <w:sz w:val="20"/>
          <w:szCs w:val="20"/>
          <w:lang w:val="fr-FR"/>
        </w:rPr>
        <w:t xml:space="preserve">  </w:t>
      </w:r>
      <w:r w:rsidR="00640152">
        <w:rPr>
          <w:noProof/>
          <w:sz w:val="20"/>
          <w:szCs w:val="20"/>
          <w:lang w:val="fr-FR"/>
        </w:rPr>
        <w:t xml:space="preserve"> </w:t>
      </w:r>
      <w:r>
        <w:rPr>
          <w:noProof/>
          <w:sz w:val="20"/>
          <w:szCs w:val="20"/>
          <w:lang w:val="fr-FR"/>
        </w:rPr>
        <w:t xml:space="preserve">     L’équipe municipale</w:t>
      </w:r>
    </w:p>
    <w:p w14:paraId="3C3D8F36" w14:textId="77777777" w:rsidR="001E16C5" w:rsidRDefault="00640152" w:rsidP="000937FE">
      <w:pPr>
        <w:pStyle w:val="Coordonnes"/>
        <w:ind w:left="0"/>
        <w:rPr>
          <w:noProof/>
          <w:lang w:val="fr-FR"/>
        </w:rPr>
      </w:pPr>
      <w:r>
        <w:rPr>
          <w:noProof/>
          <w:lang w:val="fr-FR"/>
        </w:rPr>
        <w:t xml:space="preserve">                                                                 </w:t>
      </w:r>
      <w:r w:rsidR="001E30DA">
        <w:rPr>
          <w:noProof/>
          <w:lang w:val="fr-FR"/>
        </w:rPr>
        <w:t xml:space="preserve">                                                                            </w:t>
      </w:r>
    </w:p>
    <w:p w14:paraId="7C3A5BC0" w14:textId="77777777" w:rsidR="001E16C5" w:rsidRDefault="001E16C5" w:rsidP="000937FE">
      <w:pPr>
        <w:pStyle w:val="Coordonnes"/>
        <w:ind w:left="0"/>
        <w:rPr>
          <w:noProof/>
          <w:lang w:val="fr-FR"/>
        </w:rPr>
      </w:pPr>
    </w:p>
    <w:p w14:paraId="1221912E" w14:textId="51A0D8AA" w:rsidR="00640152" w:rsidRPr="000937FE" w:rsidRDefault="001E30DA" w:rsidP="000937FE">
      <w:pPr>
        <w:pStyle w:val="Coordonnes"/>
        <w:ind w:left="0"/>
        <w:rPr>
          <w:noProof/>
          <w:lang w:val="fr-FR"/>
        </w:rPr>
      </w:pPr>
      <w:r>
        <w:rPr>
          <w:noProof/>
          <w:lang w:val="fr-FR"/>
        </w:rPr>
        <w:t xml:space="preserve">                           </w:t>
      </w:r>
    </w:p>
    <w:p w14:paraId="757B82F1" w14:textId="1AACD8E6" w:rsidR="00E44C5F" w:rsidRPr="00115F23" w:rsidRDefault="00BF0B8A" w:rsidP="009B6732">
      <w:pPr>
        <w:pStyle w:val="Coordonnes"/>
        <w:spacing w:after="0"/>
        <w:ind w:left="0"/>
        <w:rPr>
          <w:rFonts w:asciiTheme="majorHAnsi" w:hAnsiTheme="majorHAnsi"/>
          <w:noProof/>
          <w:sz w:val="20"/>
          <w:szCs w:val="20"/>
          <w:lang w:val="fr-FR"/>
        </w:rPr>
      </w:pPr>
      <w:r w:rsidRPr="00115F23">
        <w:rPr>
          <w:rFonts w:asciiTheme="majorHAnsi" w:hAnsiTheme="majorHAnsi"/>
          <w:noProof/>
          <w:sz w:val="20"/>
          <w:szCs w:val="20"/>
          <w:lang w:val="fr-FR"/>
        </w:rPr>
        <w:t>Les</w:t>
      </w:r>
      <w:r w:rsidR="00F07FA4" w:rsidRPr="00115F23">
        <w:rPr>
          <w:rFonts w:asciiTheme="majorHAnsi" w:hAnsiTheme="majorHAnsi"/>
          <w:noProof/>
          <w:sz w:val="20"/>
          <w:szCs w:val="20"/>
          <w:lang w:val="fr-FR"/>
        </w:rPr>
        <w:t xml:space="preserve"> membres du  Conseil Municipal participent aux </w:t>
      </w:r>
      <w:r w:rsidRPr="00115F23">
        <w:rPr>
          <w:rFonts w:asciiTheme="majorHAnsi" w:hAnsiTheme="majorHAnsi"/>
          <w:noProof/>
          <w:sz w:val="20"/>
          <w:szCs w:val="20"/>
          <w:lang w:val="fr-FR"/>
        </w:rPr>
        <w:t xml:space="preserve"> commissions </w:t>
      </w:r>
      <w:r w:rsidR="00F07FA4" w:rsidRPr="00115F23">
        <w:rPr>
          <w:rFonts w:asciiTheme="majorHAnsi" w:hAnsiTheme="majorHAnsi"/>
          <w:noProof/>
          <w:sz w:val="20"/>
          <w:szCs w:val="20"/>
          <w:lang w:val="fr-FR"/>
        </w:rPr>
        <w:t>inter</w:t>
      </w:r>
      <w:r w:rsidRPr="00115F23">
        <w:rPr>
          <w:rFonts w:asciiTheme="majorHAnsi" w:hAnsiTheme="majorHAnsi"/>
          <w:noProof/>
          <w:sz w:val="20"/>
          <w:szCs w:val="20"/>
          <w:lang w:val="fr-FR"/>
        </w:rPr>
        <w:t xml:space="preserve">communales </w:t>
      </w:r>
      <w:r w:rsidR="00F07FA4" w:rsidRPr="00115F23">
        <w:rPr>
          <w:rFonts w:asciiTheme="majorHAnsi" w:hAnsiTheme="majorHAnsi"/>
          <w:noProof/>
          <w:sz w:val="20"/>
          <w:szCs w:val="20"/>
          <w:lang w:val="fr-FR"/>
        </w:rPr>
        <w:t xml:space="preserve">de la </w:t>
      </w:r>
      <w:r w:rsidR="00E4536D" w:rsidRPr="00115F23">
        <w:rPr>
          <w:rFonts w:asciiTheme="majorHAnsi" w:hAnsiTheme="majorHAnsi"/>
          <w:noProof/>
          <w:sz w:val="20"/>
          <w:szCs w:val="20"/>
          <w:lang w:val="fr-FR"/>
        </w:rPr>
        <w:t>C</w:t>
      </w:r>
      <w:r w:rsidR="00F07FA4" w:rsidRPr="00115F23">
        <w:rPr>
          <w:rFonts w:asciiTheme="majorHAnsi" w:hAnsiTheme="majorHAnsi"/>
          <w:noProof/>
          <w:sz w:val="20"/>
          <w:szCs w:val="20"/>
          <w:lang w:val="fr-FR"/>
        </w:rPr>
        <w:t xml:space="preserve">ommunauté de </w:t>
      </w:r>
      <w:r w:rsidR="00E4536D" w:rsidRPr="00115F23">
        <w:rPr>
          <w:rFonts w:asciiTheme="majorHAnsi" w:hAnsiTheme="majorHAnsi"/>
          <w:noProof/>
          <w:sz w:val="20"/>
          <w:szCs w:val="20"/>
          <w:lang w:val="fr-FR"/>
        </w:rPr>
        <w:t>C</w:t>
      </w:r>
      <w:r w:rsidR="00F07FA4" w:rsidRPr="00115F23">
        <w:rPr>
          <w:rFonts w:asciiTheme="majorHAnsi" w:hAnsiTheme="majorHAnsi"/>
          <w:noProof/>
          <w:sz w:val="20"/>
          <w:szCs w:val="20"/>
          <w:lang w:val="fr-FR"/>
        </w:rPr>
        <w:t>ommunes du Pays</w:t>
      </w:r>
      <w:r w:rsidR="00115F23" w:rsidRPr="00115F23">
        <w:rPr>
          <w:rFonts w:asciiTheme="majorHAnsi" w:hAnsiTheme="majorHAnsi"/>
          <w:noProof/>
          <w:sz w:val="20"/>
          <w:szCs w:val="20"/>
          <w:lang w:val="fr-FR"/>
        </w:rPr>
        <w:t xml:space="preserve"> de </w:t>
      </w:r>
      <w:r w:rsidR="00F07FA4" w:rsidRPr="00115F23">
        <w:rPr>
          <w:rFonts w:asciiTheme="majorHAnsi" w:hAnsiTheme="majorHAnsi"/>
          <w:noProof/>
          <w:sz w:val="20"/>
          <w:szCs w:val="20"/>
          <w:lang w:val="fr-FR"/>
        </w:rPr>
        <w:t xml:space="preserve"> Maich</w:t>
      </w:r>
      <w:r w:rsidR="00115F23" w:rsidRPr="00115F23">
        <w:rPr>
          <w:rFonts w:asciiTheme="majorHAnsi" w:hAnsiTheme="majorHAnsi"/>
          <w:noProof/>
          <w:sz w:val="20"/>
          <w:szCs w:val="20"/>
          <w:lang w:val="fr-FR"/>
        </w:rPr>
        <w:t>e</w:t>
      </w:r>
      <w:r w:rsidR="009B6732" w:rsidRPr="00115F23">
        <w:rPr>
          <w:rFonts w:asciiTheme="majorHAnsi" w:hAnsiTheme="majorHAnsi"/>
          <w:noProof/>
          <w:sz w:val="20"/>
          <w:szCs w:val="20"/>
          <w:lang w:val="fr-FR"/>
        </w:rPr>
        <w:t> :</w:t>
      </w:r>
    </w:p>
    <w:p w14:paraId="242D7721" w14:textId="283C0362" w:rsidR="00E44C5F" w:rsidRPr="00115F23" w:rsidRDefault="00BC53A8" w:rsidP="00AA08EB">
      <w:pPr>
        <w:pStyle w:val="Coordonnes"/>
        <w:spacing w:after="0"/>
        <w:ind w:left="360"/>
        <w:rPr>
          <w:rFonts w:asciiTheme="majorHAnsi" w:hAnsiTheme="majorHAnsi"/>
          <w:sz w:val="20"/>
          <w:szCs w:val="20"/>
        </w:rPr>
      </w:pPr>
      <w:bookmarkStart w:id="0" w:name="_Hlk55752981"/>
      <w:r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</w:t>
      </w:r>
      <w:r w:rsidR="00C328A2"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inance</w:t>
      </w:r>
      <w:r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 </w:t>
      </w:r>
      <w:bookmarkEnd w:id="0"/>
      <w:r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– </w:t>
      </w:r>
      <w:proofErr w:type="spellStart"/>
      <w:r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Ressources</w:t>
      </w:r>
      <w:proofErr w:type="spellEnd"/>
      <w:r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Humaines</w:t>
      </w:r>
      <w:proofErr w:type="spellEnd"/>
      <w:r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et </w:t>
      </w:r>
      <w:proofErr w:type="gramStart"/>
      <w:r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Communication </w:t>
      </w:r>
      <w:r w:rsidR="00E44C5F"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proofErr w:type="gramEnd"/>
      <w:r w:rsidR="00E44C5F"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67806" w:rsidRPr="00115F23">
        <w:rPr>
          <w:rFonts w:asciiTheme="majorHAnsi" w:hAnsiTheme="majorHAnsi"/>
          <w:sz w:val="20"/>
          <w:szCs w:val="20"/>
        </w:rPr>
        <w:t xml:space="preserve"> </w:t>
      </w:r>
      <w:r w:rsidR="00246528" w:rsidRPr="00115F23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Françoise B</w:t>
      </w:r>
      <w:r w:rsidR="00246528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ARTHOULOT</w:t>
      </w:r>
    </w:p>
    <w:p w14:paraId="02F0EF60" w14:textId="7377730E" w:rsidR="00F07FA4" w:rsidRPr="00115F23" w:rsidRDefault="00115F23" w:rsidP="00115F23">
      <w:pPr>
        <w:pStyle w:val="Coordonnes"/>
        <w:spacing w:after="0"/>
        <w:rPr>
          <w:rFonts w:asciiTheme="majorHAnsi" w:hAnsiTheme="majorHAnsi"/>
          <w:noProof/>
          <w:sz w:val="20"/>
          <w:szCs w:val="20"/>
          <w:lang w:val="fr-FR"/>
        </w:rPr>
      </w:pPr>
      <w:r w:rsidRPr="00115F23">
        <w:rPr>
          <w:rFonts w:asciiTheme="majorHAnsi" w:hAnsiTheme="majorHAnsi"/>
          <w:sz w:val="20"/>
          <w:szCs w:val="20"/>
        </w:rPr>
        <w:t xml:space="preserve">   </w:t>
      </w:r>
      <w:r w:rsidR="00F07FA4" w:rsidRPr="00115F23">
        <w:rPr>
          <w:rFonts w:asciiTheme="majorHAnsi" w:hAnsiTheme="majorHAnsi"/>
          <w:sz w:val="20"/>
          <w:szCs w:val="20"/>
        </w:rPr>
        <w:t xml:space="preserve"> </w:t>
      </w:r>
      <w:r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Cycle de </w:t>
      </w:r>
      <w:proofErr w:type="spellStart"/>
      <w:proofErr w:type="gramStart"/>
      <w:r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l’eau</w:t>
      </w:r>
      <w:proofErr w:type="spellEnd"/>
      <w:r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07FA4" w:rsidRPr="00115F23">
        <w:rPr>
          <w:rFonts w:asciiTheme="majorHAnsi" w:hAnsiTheme="majorHAnsi"/>
          <w:sz w:val="20"/>
          <w:szCs w:val="20"/>
        </w:rPr>
        <w:t xml:space="preserve"> :</w:t>
      </w:r>
      <w:proofErr w:type="gramEnd"/>
      <w:r w:rsidR="00F07FA4" w:rsidRPr="00115F23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="00246528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Hervé</w:t>
      </w:r>
      <w:proofErr w:type="spellEnd"/>
      <w:r w:rsidR="00246528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ROY, Pascal BONVALOT, Emmanuel BOITEUX </w:t>
      </w:r>
      <w:r w:rsidR="00246528" w:rsidRPr="00115F23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2B5D751" w14:textId="740FBCDB" w:rsidR="00BC53A8" w:rsidRPr="00115F23" w:rsidRDefault="00C328A2" w:rsidP="00AA08EB">
      <w:pPr>
        <w:pStyle w:val="Titre1"/>
        <w:spacing w:before="0" w:after="0"/>
        <w:ind w:left="360"/>
        <w:rPr>
          <w:b w:val="0"/>
          <w:bCs w:val="0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5F23">
        <w:rPr>
          <w:b w:val="0"/>
          <w:bCs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Vie</w:t>
      </w:r>
      <w:r w:rsidR="00E44C5F" w:rsidRPr="00115F23">
        <w:rPr>
          <w:b w:val="0"/>
          <w:bCs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F07FA4" w:rsidRPr="00115F23">
        <w:rPr>
          <w:b w:val="0"/>
          <w:bCs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Scolair</w:t>
      </w:r>
      <w:r w:rsidRPr="00115F23">
        <w:rPr>
          <w:b w:val="0"/>
          <w:bCs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proofErr w:type="spellEnd"/>
      <w:r w:rsidRPr="00115F23">
        <w:rPr>
          <w:b w:val="0"/>
          <w:bCs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Associative et </w:t>
      </w:r>
      <w:proofErr w:type="gramStart"/>
      <w:r w:rsidRPr="00115F23">
        <w:rPr>
          <w:b w:val="0"/>
          <w:bCs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Culturelle</w:t>
      </w:r>
      <w:r w:rsidR="005E56CF" w:rsidRPr="00115F23">
        <w:rPr>
          <w:b w:val="0"/>
          <w:bCs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44C5F" w:rsidRPr="00115F23">
        <w:rPr>
          <w:b w:val="0"/>
          <w:bCs w:val="0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proofErr w:type="gramEnd"/>
      <w:r w:rsidR="00115F23" w:rsidRPr="00115F23">
        <w:rPr>
          <w:b w:val="0"/>
          <w:bCs w:val="0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Start w:id="1" w:name="_Hlk55753626"/>
      <w:r w:rsidR="00F07FA4" w:rsidRPr="00115F23">
        <w:rPr>
          <w:b w:val="0"/>
          <w:bCs w:val="0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Françoise BEURET </w:t>
      </w:r>
      <w:bookmarkEnd w:id="1"/>
    </w:p>
    <w:p w14:paraId="27537B02" w14:textId="61602E2C" w:rsidR="00BC53A8" w:rsidRPr="00115F23" w:rsidRDefault="00115F23" w:rsidP="00115F23">
      <w:pPr>
        <w:shd w:val="clear" w:color="auto" w:fill="FFFFFF"/>
        <w:tabs>
          <w:tab w:val="left" w:pos="4536"/>
        </w:tabs>
        <w:spacing w:before="0" w:after="0"/>
        <w:ind w:left="0"/>
        <w:jc w:val="both"/>
        <w:rPr>
          <w:rFonts w:asciiTheme="majorHAnsi" w:hAnsiTheme="majorHAns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5F23">
        <w:rPr>
          <w:rFonts w:asciiTheme="majorHAnsi" w:hAnsiTheme="majorHAns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proofErr w:type="spellStart"/>
      <w:proofErr w:type="gramStart"/>
      <w:r w:rsidR="00C328A2"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Tourisme</w:t>
      </w:r>
      <w:proofErr w:type="spellEnd"/>
      <w:r w:rsidR="00E44C5F"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="00BC53A8"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et</w:t>
      </w:r>
      <w:proofErr w:type="gramEnd"/>
      <w:r w:rsidR="00BC53A8"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BC53A8"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Mobilité</w:t>
      </w:r>
      <w:proofErr w:type="spellEnd"/>
      <w:r w:rsidR="00BC53A8" w:rsidRPr="00115F23">
        <w:rPr>
          <w:rFonts w:asciiTheme="majorHAnsi" w:hAnsiTheme="majorHAns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 </w:t>
      </w:r>
      <w:r w:rsidR="005E56CF" w:rsidRPr="00115F23">
        <w:rPr>
          <w:rFonts w:asciiTheme="majorHAnsi" w:hAnsiTheme="majorHAns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Lionel </w:t>
      </w:r>
      <w:r w:rsidR="00BC53A8" w:rsidRPr="00115F23">
        <w:rPr>
          <w:rFonts w:asciiTheme="majorHAnsi" w:hAnsiTheme="majorHAns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PREUD’HOMME </w:t>
      </w:r>
    </w:p>
    <w:p w14:paraId="2B5F675A" w14:textId="173068A8" w:rsidR="00C328A2" w:rsidRPr="00115F23" w:rsidRDefault="00115F23" w:rsidP="00115F23">
      <w:pPr>
        <w:shd w:val="clear" w:color="auto" w:fill="FFFFFF"/>
        <w:tabs>
          <w:tab w:val="left" w:pos="4536"/>
        </w:tabs>
        <w:spacing w:before="0" w:after="0"/>
        <w:ind w:left="0"/>
        <w:jc w:val="both"/>
        <w:rPr>
          <w:rFonts w:asciiTheme="majorHAnsi" w:hAnsiTheme="majorHAnsi"/>
          <w:sz w:val="20"/>
          <w:szCs w:val="20"/>
        </w:rPr>
      </w:pPr>
      <w:r w:rsidRPr="00115F23">
        <w:rPr>
          <w:rFonts w:asciiTheme="majorHAnsi" w:hAnsiTheme="majorHAns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="00BC53A8"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Services aux </w:t>
      </w:r>
      <w:proofErr w:type="spellStart"/>
      <w:proofErr w:type="gramStart"/>
      <w:r w:rsidR="00BC53A8" w:rsidRPr="00115F23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territoires</w:t>
      </w:r>
      <w:proofErr w:type="spellEnd"/>
      <w:r w:rsidR="00BC53A8" w:rsidRPr="00115F23">
        <w:rPr>
          <w:rFonts w:asciiTheme="majorHAnsi" w:hAnsiTheme="majorHAns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</w:t>
      </w:r>
      <w:proofErr w:type="gramEnd"/>
      <w:r w:rsidR="005E56CF" w:rsidRPr="00115F23">
        <w:rPr>
          <w:rFonts w:asciiTheme="majorHAnsi" w:hAnsiTheme="majorHAns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Patrick </w:t>
      </w:r>
      <w:r w:rsidR="00BC53A8" w:rsidRPr="00115F23">
        <w:rPr>
          <w:rFonts w:asciiTheme="majorHAnsi" w:hAnsiTheme="majorHAns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PEGEOT,</w:t>
      </w:r>
      <w:r w:rsidR="005E56CF" w:rsidRPr="00115F23">
        <w:rPr>
          <w:rFonts w:asciiTheme="majorHAnsi" w:hAnsiTheme="majorHAns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Françoise </w:t>
      </w:r>
      <w:r w:rsidR="00BC53A8" w:rsidRPr="00115F23">
        <w:rPr>
          <w:rFonts w:asciiTheme="majorHAnsi" w:hAnsiTheme="majorHAnsi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BEURET </w:t>
      </w:r>
    </w:p>
    <w:p w14:paraId="1E3FFB35" w14:textId="64430A67" w:rsidR="00E44C5F" w:rsidRPr="00115F23" w:rsidRDefault="00115F23" w:rsidP="00115F23">
      <w:pPr>
        <w:pStyle w:val="Titre1"/>
        <w:spacing w:before="0" w:after="0"/>
        <w:ind w:left="0"/>
        <w:rPr>
          <w:b w:val="0"/>
          <w:bCs w:val="0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5F23">
        <w:rPr>
          <w:b w:val="0"/>
          <w:bCs w:val="0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proofErr w:type="spellStart"/>
      <w:r w:rsidR="00C328A2" w:rsidRPr="002B5C9D">
        <w:rPr>
          <w:b w:val="0"/>
          <w:bCs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Environnement</w:t>
      </w:r>
      <w:proofErr w:type="spellEnd"/>
      <w:r w:rsidR="00C328A2" w:rsidRPr="002B5C9D">
        <w:rPr>
          <w:b w:val="0"/>
          <w:bCs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proofErr w:type="spellStart"/>
      <w:proofErr w:type="gramStart"/>
      <w:r w:rsidR="00C328A2" w:rsidRPr="002B5C9D">
        <w:rPr>
          <w:b w:val="0"/>
          <w:bCs w:val="0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Déchets</w:t>
      </w:r>
      <w:proofErr w:type="spellEnd"/>
      <w:r w:rsidR="00C328A2" w:rsidRPr="002B5C9D">
        <w:rPr>
          <w:b w:val="0"/>
          <w:bCs w:val="0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44C5F" w:rsidRPr="002B5C9D">
        <w:rPr>
          <w:b w:val="0"/>
          <w:bCs w:val="0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:</w:t>
      </w:r>
      <w:proofErr w:type="gramEnd"/>
      <w:r w:rsidR="00E44C5F" w:rsidRPr="002B5C9D">
        <w:rPr>
          <w:b w:val="0"/>
          <w:bCs w:val="0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328A2" w:rsidRPr="002B5C9D">
        <w:rPr>
          <w:b w:val="0"/>
          <w:bCs w:val="0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328A2" w:rsidRPr="00115F23">
        <w:rPr>
          <w:b w:val="0"/>
          <w:bCs w:val="0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Françoise BARTHOULOT</w:t>
      </w:r>
    </w:p>
    <w:p w14:paraId="0C1B1285" w14:textId="460D3B62" w:rsidR="005E56CF" w:rsidRPr="00115F23" w:rsidRDefault="00115F23" w:rsidP="00115F23">
      <w:pPr>
        <w:spacing w:before="0" w:after="0"/>
        <w:ind w:left="0"/>
        <w:rPr>
          <w:rFonts w:asciiTheme="majorHAnsi" w:hAnsiTheme="majorHAnsi"/>
          <w:sz w:val="20"/>
          <w:szCs w:val="20"/>
        </w:rPr>
      </w:pPr>
      <w:r w:rsidRPr="00246528">
        <w:rPr>
          <w:rFonts w:asciiTheme="majorHAnsi" w:hAnsiTheme="majorHAnsi"/>
          <w:sz w:val="20"/>
          <w:szCs w:val="20"/>
        </w:rPr>
        <w:t xml:space="preserve">       </w:t>
      </w:r>
      <w:proofErr w:type="spellStart"/>
      <w:r w:rsidR="00246528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Développemnt</w:t>
      </w:r>
      <w:proofErr w:type="spellEnd"/>
      <w:r w:rsidR="00246528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proofErr w:type="gramStart"/>
      <w:r w:rsidR="00246528">
        <w:rPr>
          <w:rFonts w:asciiTheme="majorHAnsi" w:hAnsiTheme="majorHAnsi"/>
          <w:color w:val="000000" w:themeColor="text1"/>
          <w:sz w:val="20"/>
          <w:szCs w:val="2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économique</w:t>
      </w:r>
      <w:proofErr w:type="spellEnd"/>
      <w:r w:rsidR="00BC53A8" w:rsidRPr="00246528">
        <w:rPr>
          <w:rFonts w:asciiTheme="majorHAnsi" w:hAnsiTheme="majorHAnsi"/>
          <w:sz w:val="20"/>
          <w:szCs w:val="20"/>
        </w:rPr>
        <w:t xml:space="preserve"> </w:t>
      </w:r>
      <w:r w:rsidR="00BC53A8" w:rsidRPr="00115F23">
        <w:rPr>
          <w:rFonts w:asciiTheme="majorHAnsi" w:hAnsiTheme="majorHAnsi"/>
          <w:sz w:val="20"/>
          <w:szCs w:val="20"/>
        </w:rPr>
        <w:t>:</w:t>
      </w:r>
      <w:proofErr w:type="gramEnd"/>
      <w:r w:rsidR="00BC53A8" w:rsidRPr="00115F23">
        <w:rPr>
          <w:rFonts w:asciiTheme="majorHAnsi" w:hAnsiTheme="majorHAnsi"/>
          <w:sz w:val="20"/>
          <w:szCs w:val="20"/>
        </w:rPr>
        <w:t xml:space="preserve"> </w:t>
      </w:r>
      <w:r w:rsidR="00246528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Lionel PREUD’HOMME</w:t>
      </w:r>
      <w:r w:rsidR="00246528" w:rsidRPr="00115F23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B6B05EA" w14:textId="13CEC73D" w:rsidR="005E56CF" w:rsidRDefault="005E56CF" w:rsidP="00683B70">
      <w:pPr>
        <w:pStyle w:val="Coordonnes"/>
        <w:spacing w:after="0"/>
        <w:ind w:left="0"/>
        <w:rPr>
          <w:noProof/>
          <w:sz w:val="12"/>
          <w:szCs w:val="12"/>
          <w:lang w:val="fr-FR"/>
        </w:rPr>
      </w:pPr>
    </w:p>
    <w:p w14:paraId="7EBE31D8" w14:textId="77777777" w:rsidR="005E56CF" w:rsidRPr="00F9234E" w:rsidRDefault="005E56CF" w:rsidP="00683B70">
      <w:pPr>
        <w:pStyle w:val="Coordonnes"/>
        <w:spacing w:after="0"/>
        <w:ind w:left="0"/>
        <w:rPr>
          <w:noProof/>
          <w:sz w:val="12"/>
          <w:szCs w:val="12"/>
          <w:lang w:val="fr-FR"/>
        </w:rPr>
      </w:pPr>
    </w:p>
    <w:p w14:paraId="56DA5F6D" w14:textId="612DDBD9" w:rsidR="005D107F" w:rsidRPr="009B6732" w:rsidRDefault="00567806" w:rsidP="009B6732">
      <w:pPr>
        <w:pStyle w:val="Coordonnes"/>
        <w:spacing w:after="0"/>
        <w:ind w:left="0"/>
        <w:rPr>
          <w:noProof/>
          <w:sz w:val="20"/>
          <w:szCs w:val="20"/>
          <w:lang w:val="fr-FR"/>
        </w:rPr>
      </w:pPr>
      <w:r w:rsidRPr="00683B70">
        <w:rPr>
          <w:noProof/>
          <w:sz w:val="20"/>
          <w:szCs w:val="20"/>
          <w:lang w:val="fr-FR"/>
        </w:rPr>
        <w:t>Françoise BARTHOULOT est joignable  au 0630487451 ou 038190562</w:t>
      </w:r>
      <w:r w:rsidR="00683B70" w:rsidRPr="00683B70">
        <w:rPr>
          <w:noProof/>
          <w:sz w:val="20"/>
          <w:szCs w:val="20"/>
          <w:lang w:val="fr-FR"/>
        </w:rPr>
        <w:t>5</w:t>
      </w:r>
      <w:r w:rsidR="006840B6">
        <w:rPr>
          <w:noProof/>
          <w:sz w:val="20"/>
          <w:szCs w:val="20"/>
          <w:lang w:val="fr-FR"/>
        </w:rPr>
        <w:t>.  Permanence en mairie le mardi matin</w:t>
      </w:r>
      <w:r w:rsidR="00115F23">
        <w:rPr>
          <w:noProof/>
          <w:sz w:val="20"/>
          <w:szCs w:val="20"/>
          <w:lang w:val="fr-FR"/>
        </w:rPr>
        <w:t xml:space="preserve"> de 9 h à 12 h.</w:t>
      </w:r>
    </w:p>
    <w:p w14:paraId="16BBE82B" w14:textId="6EE90F60" w:rsidR="005D107F" w:rsidRDefault="00790338" w:rsidP="00355F87">
      <w:pPr>
        <w:rPr>
          <w:lang w:val="fr-FR"/>
        </w:rPr>
      </w:pPr>
      <w:r>
        <w:rPr>
          <w:noProof/>
          <w:lang w:val="fr-FR"/>
        </w:rPr>
        <w:lastRenderedPageBreak/>
        <w:drawing>
          <wp:anchor distT="0" distB="0" distL="114300" distR="114300" simplePos="0" relativeHeight="251660288" behindDoc="0" locked="0" layoutInCell="1" allowOverlap="1" wp14:anchorId="52FDC347" wp14:editId="33B6B501">
            <wp:simplePos x="0" y="0"/>
            <wp:positionH relativeFrom="column">
              <wp:posOffset>95250</wp:posOffset>
            </wp:positionH>
            <wp:positionV relativeFrom="paragraph">
              <wp:posOffset>151130</wp:posOffset>
            </wp:positionV>
            <wp:extent cx="2007870" cy="2853055"/>
            <wp:effectExtent l="0" t="0" r="0" b="444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B83FD" w14:textId="64A37C6B" w:rsidR="005D107F" w:rsidRDefault="005D107F" w:rsidP="00355F87">
      <w:pPr>
        <w:rPr>
          <w:lang w:val="fr-FR"/>
        </w:rPr>
      </w:pPr>
    </w:p>
    <w:p w14:paraId="7D160BB8" w14:textId="189E9140" w:rsidR="005D107F" w:rsidRDefault="005D107F" w:rsidP="00355F87">
      <w:pPr>
        <w:rPr>
          <w:lang w:val="fr-FR"/>
        </w:rPr>
      </w:pPr>
    </w:p>
    <w:p w14:paraId="31133C14" w14:textId="2D9349C0" w:rsidR="009B6732" w:rsidRDefault="009B6732" w:rsidP="009B6732">
      <w:pPr>
        <w:spacing w:before="0" w:after="0"/>
        <w:rPr>
          <w:lang w:val="fr-FR"/>
        </w:rPr>
      </w:pPr>
      <w:r>
        <w:rPr>
          <w:lang w:val="fr-FR"/>
        </w:rPr>
        <w:t xml:space="preserve">Sylvie et François sont les nouveaux propriétaires de </w:t>
      </w:r>
      <w:r w:rsidR="001E16C5">
        <w:rPr>
          <w:lang w:val="fr-FR"/>
        </w:rPr>
        <w:t>la maison de « </w:t>
      </w:r>
      <w:r>
        <w:rPr>
          <w:lang w:val="fr-FR"/>
        </w:rPr>
        <w:t xml:space="preserve">la </w:t>
      </w:r>
      <w:proofErr w:type="gramStart"/>
      <w:r>
        <w:rPr>
          <w:lang w:val="fr-FR"/>
        </w:rPr>
        <w:t>Marthe»</w:t>
      </w:r>
      <w:proofErr w:type="gramEnd"/>
      <w:r>
        <w:rPr>
          <w:lang w:val="fr-FR"/>
        </w:rPr>
        <w:t xml:space="preserve"> à C</w:t>
      </w:r>
      <w:r w:rsidR="002B5C9D">
        <w:rPr>
          <w:lang w:val="fr-FR"/>
        </w:rPr>
        <w:t>haux</w:t>
      </w:r>
      <w:r w:rsidR="001E16C5">
        <w:rPr>
          <w:lang w:val="fr-FR"/>
        </w:rPr>
        <w:t>.</w:t>
      </w:r>
    </w:p>
    <w:p w14:paraId="49F49B97" w14:textId="281F8625" w:rsidR="009B6732" w:rsidRDefault="002B5C9D" w:rsidP="009B6732">
      <w:pPr>
        <w:spacing w:before="0" w:after="0"/>
        <w:rPr>
          <w:lang w:val="fr-FR"/>
        </w:rPr>
      </w:pPr>
      <w:r>
        <w:rPr>
          <w:lang w:val="fr-FR"/>
        </w:rPr>
        <w:t>Leur but est</w:t>
      </w:r>
      <w:r w:rsidR="009B6732">
        <w:rPr>
          <w:lang w:val="fr-FR"/>
        </w:rPr>
        <w:t xml:space="preserve"> d’ouvrir un restaurant « la Paysanne »</w:t>
      </w:r>
    </w:p>
    <w:p w14:paraId="4801BEE8" w14:textId="013816C8" w:rsidR="009B6732" w:rsidRDefault="009B6732" w:rsidP="009B6732">
      <w:pPr>
        <w:spacing w:before="0" w:after="0"/>
        <w:rPr>
          <w:lang w:val="fr-FR"/>
        </w:rPr>
      </w:pPr>
      <w:r>
        <w:rPr>
          <w:lang w:val="fr-FR"/>
        </w:rPr>
        <w:t xml:space="preserve">ils </w:t>
      </w:r>
      <w:r w:rsidR="001E16C5">
        <w:rPr>
          <w:lang w:val="fr-FR"/>
        </w:rPr>
        <w:t xml:space="preserve">avaient l’intention de </w:t>
      </w:r>
      <w:r>
        <w:rPr>
          <w:lang w:val="fr-FR"/>
        </w:rPr>
        <w:t>vous invite</w:t>
      </w:r>
      <w:r w:rsidR="001E16C5">
        <w:rPr>
          <w:lang w:val="fr-FR"/>
        </w:rPr>
        <w:t>r</w:t>
      </w:r>
      <w:r>
        <w:rPr>
          <w:lang w:val="fr-FR"/>
        </w:rPr>
        <w:t xml:space="preserve"> le dimanche 1</w:t>
      </w:r>
      <w:r w:rsidRPr="005D107F">
        <w:rPr>
          <w:vertAlign w:val="superscript"/>
          <w:lang w:val="fr-FR"/>
        </w:rPr>
        <w:t>er</w:t>
      </w:r>
      <w:r>
        <w:rPr>
          <w:lang w:val="fr-FR"/>
        </w:rPr>
        <w:t xml:space="preserve"> novembre</w:t>
      </w:r>
    </w:p>
    <w:p w14:paraId="060595F6" w14:textId="0D325C37" w:rsidR="009B6732" w:rsidRDefault="001E16C5" w:rsidP="009B6732">
      <w:pPr>
        <w:spacing w:before="0" w:after="0"/>
        <w:rPr>
          <w:lang w:val="fr-FR"/>
        </w:rPr>
      </w:pPr>
      <w:r>
        <w:rPr>
          <w:lang w:val="fr-FR"/>
        </w:rPr>
        <w:t>autour du verre de l’amitié, p</w:t>
      </w:r>
      <w:r w:rsidR="009B6732">
        <w:rPr>
          <w:lang w:val="fr-FR"/>
        </w:rPr>
        <w:t>our faire connaissance</w:t>
      </w:r>
      <w:r>
        <w:rPr>
          <w:lang w:val="fr-FR"/>
        </w:rPr>
        <w:t xml:space="preserve">, malheureusement le confinement a eu raison de leur </w:t>
      </w:r>
      <w:r w:rsidR="002B5C9D">
        <w:rPr>
          <w:lang w:val="fr-FR"/>
        </w:rPr>
        <w:t>plan</w:t>
      </w:r>
      <w:r>
        <w:rPr>
          <w:lang w:val="fr-FR"/>
        </w:rPr>
        <w:t>.</w:t>
      </w:r>
    </w:p>
    <w:p w14:paraId="023E5FC2" w14:textId="75629946" w:rsidR="001E16C5" w:rsidRDefault="001E16C5" w:rsidP="009B6732">
      <w:pPr>
        <w:spacing w:before="0" w:after="0"/>
        <w:rPr>
          <w:lang w:val="fr-FR"/>
        </w:rPr>
      </w:pPr>
      <w:r>
        <w:rPr>
          <w:lang w:val="fr-FR"/>
        </w:rPr>
        <w:t>Ce n’est que partie remise.</w:t>
      </w:r>
    </w:p>
    <w:p w14:paraId="629F1B66" w14:textId="6A4139E3" w:rsidR="001E16C5" w:rsidRDefault="001E16C5" w:rsidP="009B6732">
      <w:pPr>
        <w:spacing w:before="0" w:after="0"/>
        <w:rPr>
          <w:lang w:val="fr-FR"/>
        </w:rPr>
      </w:pPr>
      <w:r>
        <w:rPr>
          <w:lang w:val="fr-FR"/>
        </w:rPr>
        <w:t xml:space="preserve">Nous leur souhaitons bonne chance et les encourageons dans </w:t>
      </w:r>
    </w:p>
    <w:p w14:paraId="6356AF7A" w14:textId="5C69FDA0" w:rsidR="001E16C5" w:rsidRDefault="00246528" w:rsidP="009B6732">
      <w:pPr>
        <w:spacing w:before="0" w:after="0"/>
        <w:rPr>
          <w:lang w:val="fr-FR"/>
        </w:rPr>
      </w:pPr>
      <w:r>
        <w:rPr>
          <w:lang w:val="fr-FR"/>
        </w:rPr>
        <w:t>l</w:t>
      </w:r>
      <w:r w:rsidR="00115F23">
        <w:rPr>
          <w:lang w:val="fr-FR"/>
        </w:rPr>
        <w:t>eur</w:t>
      </w:r>
      <w:r>
        <w:rPr>
          <w:lang w:val="fr-FR"/>
        </w:rPr>
        <w:t xml:space="preserve"> projet</w:t>
      </w:r>
      <w:r w:rsidR="002B5C9D">
        <w:rPr>
          <w:lang w:val="fr-FR"/>
        </w:rPr>
        <w:t>.</w:t>
      </w:r>
    </w:p>
    <w:p w14:paraId="2CE3EC86" w14:textId="3EF598C3" w:rsidR="005D107F" w:rsidRDefault="005D107F" w:rsidP="00355F87">
      <w:pPr>
        <w:rPr>
          <w:lang w:val="fr-FR"/>
        </w:rPr>
      </w:pPr>
    </w:p>
    <w:p w14:paraId="65B31E8A" w14:textId="63A9481E" w:rsidR="005D107F" w:rsidRDefault="005D107F" w:rsidP="009B6732">
      <w:pPr>
        <w:ind w:left="0"/>
        <w:rPr>
          <w:lang w:val="fr-FR"/>
        </w:rPr>
      </w:pPr>
    </w:p>
    <w:p w14:paraId="6B4C42F1" w14:textId="6ABD0CDC" w:rsidR="005D107F" w:rsidRDefault="009B6732" w:rsidP="00355F87">
      <w:pPr>
        <w:rPr>
          <w:lang w:val="fr-FR"/>
        </w:rPr>
      </w:pP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noProof/>
          <w:lang w:val="fr-FR"/>
        </w:rPr>
        <w:drawing>
          <wp:anchor distT="0" distB="0" distL="114300" distR="114300" simplePos="0" relativeHeight="251661312" behindDoc="0" locked="0" layoutInCell="1" allowOverlap="1" wp14:anchorId="71A35612" wp14:editId="6393B459">
            <wp:simplePos x="0" y="0"/>
            <wp:positionH relativeFrom="column">
              <wp:posOffset>4415155</wp:posOffset>
            </wp:positionH>
            <wp:positionV relativeFrom="paragraph">
              <wp:posOffset>162560</wp:posOffset>
            </wp:positionV>
            <wp:extent cx="2443480" cy="2137410"/>
            <wp:effectExtent l="635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348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42A90" w14:textId="6933C833" w:rsidR="005D107F" w:rsidRDefault="00115F23" w:rsidP="001E16C5">
      <w:pPr>
        <w:spacing w:before="0" w:after="0"/>
        <w:ind w:left="120"/>
        <w:rPr>
          <w:lang w:val="fr-FR"/>
        </w:rPr>
      </w:pPr>
      <w:r>
        <w:rPr>
          <w:lang w:val="fr-FR"/>
        </w:rPr>
        <w:t>U</w:t>
      </w:r>
      <w:r w:rsidR="005D107F">
        <w:rPr>
          <w:lang w:val="fr-FR"/>
        </w:rPr>
        <w:t>ne cérémonie</w:t>
      </w:r>
      <w:r w:rsidR="00E4536D">
        <w:rPr>
          <w:lang w:val="fr-FR"/>
        </w:rPr>
        <w:t xml:space="preserve"> de commémoration </w:t>
      </w:r>
      <w:r>
        <w:rPr>
          <w:lang w:val="fr-FR"/>
        </w:rPr>
        <w:t>se tiendra</w:t>
      </w:r>
      <w:r w:rsidR="005D107F">
        <w:rPr>
          <w:lang w:val="fr-FR"/>
        </w:rPr>
        <w:t xml:space="preserve"> </w:t>
      </w:r>
      <w:r>
        <w:rPr>
          <w:lang w:val="fr-FR"/>
        </w:rPr>
        <w:t xml:space="preserve">le 11 novembre, </w:t>
      </w:r>
      <w:r w:rsidR="005D107F">
        <w:rPr>
          <w:lang w:val="fr-FR"/>
        </w:rPr>
        <w:t xml:space="preserve">au monument aux morts à Chaux à </w:t>
      </w:r>
      <w:r w:rsidR="00E4536D">
        <w:rPr>
          <w:lang w:val="fr-FR"/>
        </w:rPr>
        <w:t>11</w:t>
      </w:r>
      <w:r w:rsidR="005D107F">
        <w:rPr>
          <w:lang w:val="fr-FR"/>
        </w:rPr>
        <w:t xml:space="preserve"> h</w:t>
      </w:r>
      <w:r w:rsidR="00790338">
        <w:rPr>
          <w:lang w:val="fr-FR"/>
        </w:rPr>
        <w:t xml:space="preserve"> avec dépôt d</w:t>
      </w:r>
      <w:r>
        <w:rPr>
          <w:lang w:val="fr-FR"/>
        </w:rPr>
        <w:t>e</w:t>
      </w:r>
      <w:r w:rsidR="00790338">
        <w:rPr>
          <w:lang w:val="fr-FR"/>
        </w:rPr>
        <w:t xml:space="preserve"> gerbe. </w:t>
      </w:r>
    </w:p>
    <w:p w14:paraId="37C522AD" w14:textId="4F1CB206" w:rsidR="001E16C5" w:rsidRDefault="001E16C5" w:rsidP="001E16C5">
      <w:pPr>
        <w:spacing w:before="0" w:after="0"/>
        <w:ind w:left="120"/>
        <w:rPr>
          <w:lang w:val="fr-FR"/>
        </w:rPr>
      </w:pPr>
      <w:r>
        <w:rPr>
          <w:lang w:val="fr-FR"/>
        </w:rPr>
        <w:t>Les recommandations préfectorales autorisent la présence</w:t>
      </w:r>
    </w:p>
    <w:p w14:paraId="1AE664A0" w14:textId="23C6308E" w:rsidR="001E16C5" w:rsidRDefault="00246528" w:rsidP="001E16C5">
      <w:pPr>
        <w:spacing w:before="0" w:after="0"/>
        <w:ind w:left="120"/>
        <w:rPr>
          <w:lang w:val="fr-FR"/>
        </w:rPr>
      </w:pPr>
      <w:r>
        <w:rPr>
          <w:lang w:val="fr-FR"/>
        </w:rPr>
        <w:t>d</w:t>
      </w:r>
      <w:r w:rsidR="001E16C5">
        <w:rPr>
          <w:lang w:val="fr-FR"/>
        </w:rPr>
        <w:t>e 10 personnes avec respect des gestes barrières et du port du ma</w:t>
      </w:r>
      <w:r w:rsidR="00115F23">
        <w:rPr>
          <w:lang w:val="fr-FR"/>
        </w:rPr>
        <w:t>s</w:t>
      </w:r>
      <w:r w:rsidR="001E16C5">
        <w:rPr>
          <w:lang w:val="fr-FR"/>
        </w:rPr>
        <w:t xml:space="preserve">que. </w:t>
      </w:r>
    </w:p>
    <w:p w14:paraId="626033FC" w14:textId="3598C428" w:rsidR="00F07FA4" w:rsidRDefault="001E16C5" w:rsidP="001E16C5">
      <w:pPr>
        <w:ind w:left="120"/>
        <w:rPr>
          <w:lang w:val="fr-FR"/>
        </w:rPr>
      </w:pPr>
      <w:r>
        <w:rPr>
          <w:lang w:val="fr-FR"/>
        </w:rPr>
        <w:t>Le rassemblement prévu cette année à Froidevaux n’aura pas lieu.</w:t>
      </w:r>
    </w:p>
    <w:p w14:paraId="359ECC17" w14:textId="5352D85D" w:rsidR="001E16C5" w:rsidRDefault="001E16C5" w:rsidP="009B6732">
      <w:pPr>
        <w:ind w:left="0"/>
        <w:rPr>
          <w:lang w:val="fr-FR"/>
        </w:rPr>
      </w:pPr>
    </w:p>
    <w:p w14:paraId="2CF704F1" w14:textId="77777777" w:rsidR="001E16C5" w:rsidRDefault="001E16C5" w:rsidP="009B6732">
      <w:pPr>
        <w:ind w:left="0"/>
        <w:rPr>
          <w:lang w:val="fr-FR"/>
        </w:rPr>
      </w:pPr>
    </w:p>
    <w:p w14:paraId="53E40EA1" w14:textId="5BA24F6F" w:rsidR="00F07FA4" w:rsidRDefault="005D107F" w:rsidP="00355F87">
      <w:pPr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62336" behindDoc="0" locked="0" layoutInCell="1" allowOverlap="1" wp14:anchorId="7CCE35D4" wp14:editId="6117B264">
            <wp:simplePos x="0" y="0"/>
            <wp:positionH relativeFrom="column">
              <wp:posOffset>-265430</wp:posOffset>
            </wp:positionH>
            <wp:positionV relativeFrom="paragraph">
              <wp:posOffset>360045</wp:posOffset>
            </wp:positionV>
            <wp:extent cx="2922905" cy="2192020"/>
            <wp:effectExtent l="3493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29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7AC08" w14:textId="77777777" w:rsidR="00640152" w:rsidRDefault="00640152" w:rsidP="00790338">
      <w:pPr>
        <w:spacing w:before="0" w:after="0"/>
        <w:rPr>
          <w:lang w:val="fr-FR"/>
        </w:rPr>
      </w:pPr>
    </w:p>
    <w:p w14:paraId="0F5AAC6B" w14:textId="0E815169" w:rsidR="00246528" w:rsidRDefault="00E4536D" w:rsidP="00790338">
      <w:pPr>
        <w:spacing w:before="0" w:after="0"/>
        <w:rPr>
          <w:lang w:val="fr-FR"/>
        </w:rPr>
      </w:pPr>
      <w:r>
        <w:rPr>
          <w:lang w:val="fr-FR"/>
        </w:rPr>
        <w:t xml:space="preserve">Avec le changement d’heures, </w:t>
      </w:r>
      <w:r w:rsidR="00790338">
        <w:rPr>
          <w:lang w:val="fr-FR"/>
        </w:rPr>
        <w:t>Nicole</w:t>
      </w:r>
      <w:r>
        <w:rPr>
          <w:lang w:val="fr-FR"/>
        </w:rPr>
        <w:t xml:space="preserve"> et Charlie savent s’adapter aux variations</w:t>
      </w:r>
      <w:r w:rsidR="00246528">
        <w:rPr>
          <w:lang w:val="fr-FR"/>
        </w:rPr>
        <w:t xml:space="preserve"> écologiques</w:t>
      </w:r>
      <w:r w:rsidR="00790338">
        <w:rPr>
          <w:lang w:val="fr-FR"/>
        </w:rPr>
        <w:t xml:space="preserve"> et les portes </w:t>
      </w:r>
      <w:r w:rsidR="00640152">
        <w:rPr>
          <w:lang w:val="fr-FR"/>
        </w:rPr>
        <w:t xml:space="preserve">de l’église s’ouvrent et se referment au gré de leur humeur et du temps. </w:t>
      </w:r>
    </w:p>
    <w:p w14:paraId="26845019" w14:textId="057C5F24" w:rsidR="00F07FA4" w:rsidRDefault="00640152" w:rsidP="00790338">
      <w:pPr>
        <w:spacing w:before="0" w:after="0"/>
        <w:rPr>
          <w:lang w:val="fr-FR"/>
        </w:rPr>
      </w:pPr>
      <w:r>
        <w:rPr>
          <w:lang w:val="fr-FR"/>
        </w:rPr>
        <w:t>Merci à eux</w:t>
      </w:r>
      <w:r w:rsidR="001E16C5">
        <w:rPr>
          <w:lang w:val="fr-FR"/>
        </w:rPr>
        <w:t>, et à Corinne qui assure l’intérim en leur absence.</w:t>
      </w:r>
    </w:p>
    <w:p w14:paraId="6A530865" w14:textId="77777777" w:rsidR="001E16C5" w:rsidRDefault="001E16C5" w:rsidP="00790338">
      <w:pPr>
        <w:spacing w:before="0" w:after="0"/>
        <w:rPr>
          <w:lang w:val="fr-FR"/>
        </w:rPr>
      </w:pPr>
    </w:p>
    <w:p w14:paraId="01101CCB" w14:textId="0E7607E6" w:rsidR="001E16C5" w:rsidRDefault="001E16C5" w:rsidP="00790338">
      <w:pPr>
        <w:spacing w:before="0" w:after="0"/>
        <w:rPr>
          <w:lang w:val="fr-FR"/>
        </w:rPr>
      </w:pPr>
      <w:r>
        <w:rPr>
          <w:lang w:val="fr-FR"/>
        </w:rPr>
        <w:t xml:space="preserve">L’église sera fermée en semaine du 12 novembre au 11 décembre. </w:t>
      </w:r>
    </w:p>
    <w:p w14:paraId="6119CA09" w14:textId="77777777" w:rsidR="001E16C5" w:rsidRDefault="001E16C5" w:rsidP="00790338">
      <w:pPr>
        <w:spacing w:before="0" w:after="0"/>
        <w:rPr>
          <w:lang w:val="fr-FR"/>
        </w:rPr>
      </w:pPr>
    </w:p>
    <w:p w14:paraId="70FFF7E3" w14:textId="15C8C811" w:rsidR="001E16C5" w:rsidRDefault="001E16C5" w:rsidP="00790338">
      <w:pPr>
        <w:spacing w:before="0" w:after="0"/>
        <w:rPr>
          <w:lang w:val="fr-FR"/>
        </w:rPr>
      </w:pPr>
      <w:r>
        <w:rPr>
          <w:lang w:val="fr-FR"/>
        </w:rPr>
        <w:t xml:space="preserve">Elle sera ouverte les samedis et dimanches de 10 h à 17 h </w:t>
      </w:r>
    </w:p>
    <w:p w14:paraId="100B6580" w14:textId="4FA5F8FD" w:rsidR="00E4536D" w:rsidRDefault="00E4536D" w:rsidP="00790338">
      <w:pPr>
        <w:spacing w:before="0" w:after="0"/>
        <w:rPr>
          <w:lang w:val="fr-FR"/>
        </w:rPr>
      </w:pPr>
    </w:p>
    <w:p w14:paraId="2B35F69F" w14:textId="3568A00D" w:rsidR="009B6732" w:rsidRPr="00640152" w:rsidRDefault="009B6732" w:rsidP="00790338">
      <w:pPr>
        <w:spacing w:before="0" w:after="0"/>
        <w:ind w:left="0" w:right="1123"/>
        <w:rPr>
          <w:b/>
          <w:bCs/>
          <w:i/>
          <w:iCs/>
          <w:lang w:val="fr-FR"/>
        </w:rPr>
      </w:pPr>
    </w:p>
    <w:sectPr w:rsidR="009B6732" w:rsidRPr="00640152" w:rsidSect="00554657">
      <w:footerReference w:type="default" r:id="rId13"/>
      <w:pgSz w:w="11905" w:h="16838" w:orient="landscape" w:code="8"/>
      <w:pgMar w:top="720" w:right="720" w:bottom="720" w:left="720" w:header="357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CB7C7A" w14:textId="77777777" w:rsidR="00467525" w:rsidRDefault="00467525">
      <w:pPr>
        <w:spacing w:before="0" w:after="0" w:line="240" w:lineRule="auto"/>
      </w:pPr>
      <w:r>
        <w:separator/>
      </w:r>
    </w:p>
  </w:endnote>
  <w:endnote w:type="continuationSeparator" w:id="0">
    <w:p w14:paraId="1EE6683A" w14:textId="77777777" w:rsidR="00467525" w:rsidRDefault="0046752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892A4" w14:textId="518F3EFD" w:rsidR="00AD2BB3" w:rsidRDefault="00AD2BB3" w:rsidP="00AD2BB3">
    <w:pPr>
      <w:pStyle w:val="Pieddepage"/>
      <w:ind w:left="0"/>
    </w:pPr>
  </w:p>
  <w:p w14:paraId="5D4EFBEC" w14:textId="77777777" w:rsidR="001F042D" w:rsidRPr="00C12C35" w:rsidRDefault="001F042D">
    <w:pPr>
      <w:pStyle w:val="Sansinterligne"/>
      <w:rPr>
        <w:noProof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62CE0D" w14:textId="77777777" w:rsidR="00467525" w:rsidRDefault="00467525">
      <w:pPr>
        <w:spacing w:before="0" w:after="0" w:line="240" w:lineRule="auto"/>
      </w:pPr>
      <w:r>
        <w:separator/>
      </w:r>
    </w:p>
  </w:footnote>
  <w:footnote w:type="continuationSeparator" w:id="0">
    <w:p w14:paraId="61CA2528" w14:textId="77777777" w:rsidR="00467525" w:rsidRDefault="0046752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20158"/>
    <w:multiLevelType w:val="hybridMultilevel"/>
    <w:tmpl w:val="5E70799C"/>
    <w:lvl w:ilvl="0" w:tplc="040C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11BA4388"/>
    <w:multiLevelType w:val="hybridMultilevel"/>
    <w:tmpl w:val="EF4E491C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8082514"/>
    <w:multiLevelType w:val="hybridMultilevel"/>
    <w:tmpl w:val="0E0C60C8"/>
    <w:lvl w:ilvl="0" w:tplc="040C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3D232F6B"/>
    <w:multiLevelType w:val="hybridMultilevel"/>
    <w:tmpl w:val="A9B03794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37F0032"/>
    <w:multiLevelType w:val="hybridMultilevel"/>
    <w:tmpl w:val="69A69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59709A"/>
    <w:multiLevelType w:val="hybridMultilevel"/>
    <w:tmpl w:val="0BA28668"/>
    <w:lvl w:ilvl="0" w:tplc="B714FA6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AA6C36"/>
    <w:multiLevelType w:val="hybridMultilevel"/>
    <w:tmpl w:val="76E0F1BA"/>
    <w:lvl w:ilvl="0" w:tplc="1690E548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81E"/>
    <w:rsid w:val="00005F03"/>
    <w:rsid w:val="00024B66"/>
    <w:rsid w:val="0003381A"/>
    <w:rsid w:val="00034B68"/>
    <w:rsid w:val="0005246A"/>
    <w:rsid w:val="000631D8"/>
    <w:rsid w:val="00065742"/>
    <w:rsid w:val="00075C1E"/>
    <w:rsid w:val="00082F29"/>
    <w:rsid w:val="000937FE"/>
    <w:rsid w:val="000A19F8"/>
    <w:rsid w:val="000A6C76"/>
    <w:rsid w:val="000D081E"/>
    <w:rsid w:val="001107AA"/>
    <w:rsid w:val="00115F23"/>
    <w:rsid w:val="00120C7E"/>
    <w:rsid w:val="0012564E"/>
    <w:rsid w:val="0013161F"/>
    <w:rsid w:val="0014550B"/>
    <w:rsid w:val="001753A0"/>
    <w:rsid w:val="001966EE"/>
    <w:rsid w:val="001C11CD"/>
    <w:rsid w:val="001C164F"/>
    <w:rsid w:val="001C2ED1"/>
    <w:rsid w:val="001D1218"/>
    <w:rsid w:val="001D4A06"/>
    <w:rsid w:val="001E16C5"/>
    <w:rsid w:val="001E30DA"/>
    <w:rsid w:val="001F042D"/>
    <w:rsid w:val="0020376D"/>
    <w:rsid w:val="002279E8"/>
    <w:rsid w:val="00246528"/>
    <w:rsid w:val="00261B17"/>
    <w:rsid w:val="00287235"/>
    <w:rsid w:val="00287B7D"/>
    <w:rsid w:val="002B391B"/>
    <w:rsid w:val="002B5C9D"/>
    <w:rsid w:val="002C00C8"/>
    <w:rsid w:val="002C0C22"/>
    <w:rsid w:val="002C6FE1"/>
    <w:rsid w:val="002E60FE"/>
    <w:rsid w:val="003049BD"/>
    <w:rsid w:val="00306B13"/>
    <w:rsid w:val="00306F9F"/>
    <w:rsid w:val="003223D0"/>
    <w:rsid w:val="00355F87"/>
    <w:rsid w:val="003624C7"/>
    <w:rsid w:val="00374A65"/>
    <w:rsid w:val="003823F4"/>
    <w:rsid w:val="003B27A7"/>
    <w:rsid w:val="003B2C9C"/>
    <w:rsid w:val="003B2CBE"/>
    <w:rsid w:val="003B3417"/>
    <w:rsid w:val="003B46F1"/>
    <w:rsid w:val="003B72DD"/>
    <w:rsid w:val="003E029D"/>
    <w:rsid w:val="003E1B69"/>
    <w:rsid w:val="003E4C6F"/>
    <w:rsid w:val="003F3C98"/>
    <w:rsid w:val="00406D44"/>
    <w:rsid w:val="00431F82"/>
    <w:rsid w:val="00433BBE"/>
    <w:rsid w:val="004352A4"/>
    <w:rsid w:val="004426CB"/>
    <w:rsid w:val="004578DD"/>
    <w:rsid w:val="00467525"/>
    <w:rsid w:val="00484EF8"/>
    <w:rsid w:val="004939DF"/>
    <w:rsid w:val="00493BB9"/>
    <w:rsid w:val="004A3159"/>
    <w:rsid w:val="004A71D2"/>
    <w:rsid w:val="004A7550"/>
    <w:rsid w:val="004B06ED"/>
    <w:rsid w:val="004B1CFC"/>
    <w:rsid w:val="004B3E66"/>
    <w:rsid w:val="004C01EE"/>
    <w:rsid w:val="004C268D"/>
    <w:rsid w:val="004F279A"/>
    <w:rsid w:val="00524289"/>
    <w:rsid w:val="00530BFA"/>
    <w:rsid w:val="005315D0"/>
    <w:rsid w:val="00554657"/>
    <w:rsid w:val="00567806"/>
    <w:rsid w:val="00586836"/>
    <w:rsid w:val="005A0540"/>
    <w:rsid w:val="005A5939"/>
    <w:rsid w:val="005D107F"/>
    <w:rsid w:val="005D5BF5"/>
    <w:rsid w:val="005E56CF"/>
    <w:rsid w:val="00630328"/>
    <w:rsid w:val="00633FFD"/>
    <w:rsid w:val="00640152"/>
    <w:rsid w:val="00642B88"/>
    <w:rsid w:val="006474A4"/>
    <w:rsid w:val="0066089F"/>
    <w:rsid w:val="0066235C"/>
    <w:rsid w:val="00683B70"/>
    <w:rsid w:val="006840B6"/>
    <w:rsid w:val="00695DC0"/>
    <w:rsid w:val="00695DE8"/>
    <w:rsid w:val="007006A9"/>
    <w:rsid w:val="00724653"/>
    <w:rsid w:val="00727517"/>
    <w:rsid w:val="007277E1"/>
    <w:rsid w:val="00734597"/>
    <w:rsid w:val="00765CA2"/>
    <w:rsid w:val="007720FF"/>
    <w:rsid w:val="00790338"/>
    <w:rsid w:val="007A47A1"/>
    <w:rsid w:val="007A4C1E"/>
    <w:rsid w:val="007C421C"/>
    <w:rsid w:val="007D2818"/>
    <w:rsid w:val="007D7F50"/>
    <w:rsid w:val="007E5908"/>
    <w:rsid w:val="0081430C"/>
    <w:rsid w:val="00816A8B"/>
    <w:rsid w:val="008367B1"/>
    <w:rsid w:val="0084273D"/>
    <w:rsid w:val="00866B90"/>
    <w:rsid w:val="00871C50"/>
    <w:rsid w:val="00890C54"/>
    <w:rsid w:val="008A1E2D"/>
    <w:rsid w:val="008B0B5C"/>
    <w:rsid w:val="008B75AA"/>
    <w:rsid w:val="008C5924"/>
    <w:rsid w:val="008D13FD"/>
    <w:rsid w:val="008D2C23"/>
    <w:rsid w:val="008D7A9F"/>
    <w:rsid w:val="008F01CD"/>
    <w:rsid w:val="008F4E51"/>
    <w:rsid w:val="008F64DE"/>
    <w:rsid w:val="009002AE"/>
    <w:rsid w:val="0093306A"/>
    <w:rsid w:val="009A33A9"/>
    <w:rsid w:val="009B231A"/>
    <w:rsid w:val="009B6732"/>
    <w:rsid w:val="009C6908"/>
    <w:rsid w:val="009E1564"/>
    <w:rsid w:val="009E5FE5"/>
    <w:rsid w:val="009E74DA"/>
    <w:rsid w:val="00A136EF"/>
    <w:rsid w:val="00A52472"/>
    <w:rsid w:val="00A62417"/>
    <w:rsid w:val="00A654BD"/>
    <w:rsid w:val="00A66385"/>
    <w:rsid w:val="00A71637"/>
    <w:rsid w:val="00A740C1"/>
    <w:rsid w:val="00A87548"/>
    <w:rsid w:val="00AA08EB"/>
    <w:rsid w:val="00AD2BB3"/>
    <w:rsid w:val="00AD53C9"/>
    <w:rsid w:val="00AD6E83"/>
    <w:rsid w:val="00AF5DE7"/>
    <w:rsid w:val="00B05BE5"/>
    <w:rsid w:val="00B07D40"/>
    <w:rsid w:val="00B106FF"/>
    <w:rsid w:val="00B14617"/>
    <w:rsid w:val="00B2588C"/>
    <w:rsid w:val="00B26C57"/>
    <w:rsid w:val="00B46908"/>
    <w:rsid w:val="00B55061"/>
    <w:rsid w:val="00B550A7"/>
    <w:rsid w:val="00B66AA0"/>
    <w:rsid w:val="00B75643"/>
    <w:rsid w:val="00B90DB5"/>
    <w:rsid w:val="00BA2CFC"/>
    <w:rsid w:val="00BC53A8"/>
    <w:rsid w:val="00BC5D2F"/>
    <w:rsid w:val="00BD0250"/>
    <w:rsid w:val="00BF0B8A"/>
    <w:rsid w:val="00BF32BF"/>
    <w:rsid w:val="00C07A2E"/>
    <w:rsid w:val="00C12C35"/>
    <w:rsid w:val="00C14201"/>
    <w:rsid w:val="00C17E64"/>
    <w:rsid w:val="00C328A2"/>
    <w:rsid w:val="00C33FA2"/>
    <w:rsid w:val="00C36C15"/>
    <w:rsid w:val="00C37344"/>
    <w:rsid w:val="00C441A8"/>
    <w:rsid w:val="00C536F6"/>
    <w:rsid w:val="00C93D4F"/>
    <w:rsid w:val="00CD7EE8"/>
    <w:rsid w:val="00D004D8"/>
    <w:rsid w:val="00D0130E"/>
    <w:rsid w:val="00D11753"/>
    <w:rsid w:val="00D32517"/>
    <w:rsid w:val="00D37EE0"/>
    <w:rsid w:val="00D53098"/>
    <w:rsid w:val="00D6197F"/>
    <w:rsid w:val="00D93524"/>
    <w:rsid w:val="00DA4986"/>
    <w:rsid w:val="00DB2BB1"/>
    <w:rsid w:val="00DB6FAA"/>
    <w:rsid w:val="00DC3984"/>
    <w:rsid w:val="00DE4418"/>
    <w:rsid w:val="00DE7011"/>
    <w:rsid w:val="00DF027E"/>
    <w:rsid w:val="00DF369D"/>
    <w:rsid w:val="00DF744B"/>
    <w:rsid w:val="00E07B7A"/>
    <w:rsid w:val="00E1783C"/>
    <w:rsid w:val="00E20827"/>
    <w:rsid w:val="00E226D2"/>
    <w:rsid w:val="00E22B41"/>
    <w:rsid w:val="00E262F6"/>
    <w:rsid w:val="00E44C5F"/>
    <w:rsid w:val="00E4536D"/>
    <w:rsid w:val="00E84544"/>
    <w:rsid w:val="00EA37EA"/>
    <w:rsid w:val="00EA64F6"/>
    <w:rsid w:val="00EB0639"/>
    <w:rsid w:val="00EB236A"/>
    <w:rsid w:val="00EB3849"/>
    <w:rsid w:val="00EC5ADD"/>
    <w:rsid w:val="00ED7F79"/>
    <w:rsid w:val="00EF08AB"/>
    <w:rsid w:val="00EF1BF2"/>
    <w:rsid w:val="00EF2158"/>
    <w:rsid w:val="00F07FA4"/>
    <w:rsid w:val="00F104CF"/>
    <w:rsid w:val="00F131B2"/>
    <w:rsid w:val="00F14394"/>
    <w:rsid w:val="00F2464D"/>
    <w:rsid w:val="00F247F5"/>
    <w:rsid w:val="00F24AC9"/>
    <w:rsid w:val="00F30F4B"/>
    <w:rsid w:val="00F359C5"/>
    <w:rsid w:val="00F52E29"/>
    <w:rsid w:val="00F54CB9"/>
    <w:rsid w:val="00F8712B"/>
    <w:rsid w:val="00F9234E"/>
    <w:rsid w:val="00F9439D"/>
    <w:rsid w:val="00FD08AF"/>
    <w:rsid w:val="00FD7648"/>
    <w:rsid w:val="00FF1159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FF27A75"/>
  <w15:chartTrackingRefBased/>
  <w15:docId w15:val="{651B9BBD-6393-41C5-A4CD-CC29FCF90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</w:style>
  <w:style w:type="paragraph" w:styleId="Titre1">
    <w:name w:val="heading 1"/>
    <w:basedOn w:val="Normal"/>
    <w:next w:val="Normal"/>
    <w:link w:val="Titre1Car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4B3259" w:themeColor="accent5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Organisation">
    <w:name w:val="Organisation"/>
    <w:basedOn w:val="Normal"/>
    <w:next w:val="Coordonnes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Coordonnes">
    <w:name w:val="Coordonnées"/>
    <w:basedOn w:val="Normal"/>
    <w:uiPriority w:val="1"/>
    <w:qFormat/>
    <w:pPr>
      <w:spacing w:before="0" w:after="240" w:line="336" w:lineRule="auto"/>
      <w:contextualSpacing/>
    </w:pPr>
  </w:style>
  <w:style w:type="paragraph" w:customStyle="1" w:styleId="Espacedutableau">
    <w:name w:val="Espace du tableau"/>
    <w:basedOn w:val="Normal"/>
    <w:next w:val="Normal"/>
    <w:uiPriority w:val="2"/>
    <w:qFormat/>
    <w:pPr>
      <w:spacing w:before="0" w:after="0" w:line="80" w:lineRule="exact"/>
    </w:pPr>
  </w:style>
  <w:style w:type="paragraph" w:customStyle="1" w:styleId="Photo">
    <w:name w:val="Photo"/>
    <w:basedOn w:val="Normal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Pieddepage">
    <w:name w:val="footer"/>
    <w:basedOn w:val="Normal"/>
    <w:link w:val="PieddepageCar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956AAC" w:themeColor="accent5"/>
    </w:rPr>
  </w:style>
  <w:style w:type="character" w:customStyle="1" w:styleId="PieddepageCar">
    <w:name w:val="Pied de page Car"/>
    <w:basedOn w:val="Policepardfaut"/>
    <w:link w:val="Pieddepage"/>
    <w:uiPriority w:val="99"/>
    <w:rPr>
      <w:color w:val="956AAC" w:themeColor="accent5"/>
    </w:rPr>
  </w:style>
  <w:style w:type="paragraph" w:styleId="Titre">
    <w:name w:val="Title"/>
    <w:basedOn w:val="Normal"/>
    <w:link w:val="TitreCar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paragraph" w:styleId="Sansinterligne">
    <w:name w:val="No Spacing"/>
    <w:uiPriority w:val="9"/>
    <w:qFormat/>
    <w:pPr>
      <w:spacing w:before="0" w:after="0" w:line="240" w:lineRule="auto"/>
    </w:pPr>
    <w:rPr>
      <w:color w:val="0D0D0D" w:themeColor="text1" w:themeTint="F2"/>
    </w:rPr>
  </w:style>
  <w:style w:type="table" w:styleId="Grilledutableau">
    <w:name w:val="Table Grid"/>
    <w:basedOn w:val="Tableau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auNormal"/>
    <w:uiPriority w:val="99"/>
    <w:pPr>
      <w:spacing w:after="0" w:line="240" w:lineRule="auto"/>
    </w:pPr>
    <w:tblPr>
      <w:tblBorders>
        <w:top w:val="single" w:sz="8" w:space="0" w:color="956AAC" w:themeColor="accent5"/>
        <w:bottom w:val="single" w:sz="8" w:space="0" w:color="956AAC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auNormal"/>
    <w:uiPriority w:val="99"/>
    <w:pPr>
      <w:spacing w:after="0" w:line="240" w:lineRule="auto"/>
    </w:pPr>
    <w:tblPr>
      <w:jc w:val="center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B3259" w:themeColor="accent5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customStyle="1" w:styleId="Titre1Car">
    <w:name w:val="Titre 1 Car"/>
    <w:basedOn w:val="Policepardfaut"/>
    <w:link w:val="Titre1"/>
    <w:rsid w:val="00D93524"/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character" w:customStyle="1" w:styleId="Titre2Car">
    <w:name w:val="Titre 2 Car"/>
    <w:basedOn w:val="Policepardfaut"/>
    <w:link w:val="Titre2"/>
    <w:rsid w:val="00D93524"/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customStyle="1" w:styleId="Default">
    <w:name w:val="Default"/>
    <w:rsid w:val="00C17E64"/>
    <w:pPr>
      <w:autoSpaceDE w:val="0"/>
      <w:autoSpaceDN w:val="0"/>
      <w:adjustRightInd w:val="0"/>
      <w:spacing w:before="0" w:after="0" w:line="240" w:lineRule="auto"/>
      <w:ind w:left="0" w:right="0"/>
    </w:pPr>
    <w:rPr>
      <w:rFonts w:ascii="Calibri" w:eastAsia="Calibri" w:hAnsi="Calibri" w:cs="Calibri"/>
      <w:color w:val="000000"/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5DE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5DE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A19F8"/>
    <w:pPr>
      <w:ind w:left="720"/>
      <w:contextualSpacing/>
    </w:pPr>
  </w:style>
  <w:style w:type="character" w:styleId="lev">
    <w:name w:val="Strong"/>
    <w:uiPriority w:val="22"/>
    <w:qFormat/>
    <w:rsid w:val="00065742"/>
    <w:rPr>
      <w:b/>
      <w:bCs/>
    </w:rPr>
  </w:style>
  <w:style w:type="character" w:styleId="Lienhypertexte">
    <w:name w:val="Hyperlink"/>
    <w:basedOn w:val="Policepardfaut"/>
    <w:uiPriority w:val="99"/>
    <w:unhideWhenUsed/>
    <w:rsid w:val="00034B68"/>
    <w:rPr>
      <w:color w:val="199BD0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33FFD"/>
    <w:pPr>
      <w:spacing w:before="100" w:beforeAutospacing="1" w:after="142" w:line="288" w:lineRule="auto"/>
      <w:ind w:left="0" w:right="0"/>
    </w:pPr>
    <w:rPr>
      <w:rFonts w:ascii="Times New Roman" w:eastAsia="Times New Roman" w:hAnsi="Times New Roman" w:cs="Times New Roman"/>
      <w:color w:val="auto"/>
      <w:sz w:val="24"/>
      <w:szCs w:val="24"/>
      <w:lang w:val="fr-FR"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9E1564"/>
    <w:rPr>
      <w:color w:val="605E5C"/>
      <w:shd w:val="clear" w:color="auto" w:fill="E1DFDD"/>
    </w:rPr>
  </w:style>
  <w:style w:type="character" w:styleId="Accentuation">
    <w:name w:val="Emphasis"/>
    <w:qFormat/>
    <w:rsid w:val="00DA49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lletin%20d&#8217;informations%20pour%20une%20&#233;cole%20primaire.dotx" TargetMode="External"/></Relationships>
</file>

<file path=word/theme/theme1.xml><?xml version="1.0" encoding="utf-8"?>
<a:theme xmlns:a="http://schemas.openxmlformats.org/drawingml/2006/main" name="Elementary NEwsletter">
  <a:themeElements>
    <a:clrScheme name="Academic Newsletter">
      <a:dk1>
        <a:sysClr val="windowText" lastClr="000000"/>
      </a:dk1>
      <a:lt1>
        <a:sysClr val="window" lastClr="FFFFFF"/>
      </a:lt1>
      <a:dk2>
        <a:srgbClr val="0C4D68"/>
      </a:dk2>
      <a:lt2>
        <a:srgbClr val="F8EADB"/>
      </a:lt2>
      <a:accent1>
        <a:srgbClr val="199BD0"/>
      </a:accent1>
      <a:accent2>
        <a:srgbClr val="91C73F"/>
      </a:accent2>
      <a:accent3>
        <a:srgbClr val="E76E34"/>
      </a:accent3>
      <a:accent4>
        <a:srgbClr val="EBDB30"/>
      </a:accent4>
      <a:accent5>
        <a:srgbClr val="956AAC"/>
      </a:accent5>
      <a:accent6>
        <a:srgbClr val="E86360"/>
      </a:accent6>
      <a:hlink>
        <a:srgbClr val="199BD0"/>
      </a:hlink>
      <a:folHlink>
        <a:srgbClr val="956AAC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B29ED1F-1D38-41ED-8384-43AA5669F2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d’informations pour une école primaire.dotx</Template>
  <TotalTime>152</TotalTime>
  <Pages>1</Pages>
  <Words>407</Words>
  <Characters>2244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</cp:lastModifiedBy>
  <cp:revision>29</cp:revision>
  <cp:lastPrinted>2021-03-22T10:48:00Z</cp:lastPrinted>
  <dcterms:created xsi:type="dcterms:W3CDTF">2020-10-20T07:56:00Z</dcterms:created>
  <dcterms:modified xsi:type="dcterms:W3CDTF">2021-03-22T10:48:00Z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