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3F489" w14:textId="7B658598" w:rsidR="00567806" w:rsidRPr="00567806" w:rsidRDefault="00567806" w:rsidP="00683B70">
      <w:pPr>
        <w:pStyle w:val="Organisation"/>
        <w:tabs>
          <w:tab w:val="left" w:pos="10620"/>
        </w:tabs>
        <w:spacing w:before="0" w:after="0"/>
        <w:ind w:left="142" w:right="142"/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NOUVELLES DES TERRES  - </w:t>
      </w:r>
      <w:r w:rsidR="00ED30AA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08/01/2021</w:t>
      </w:r>
    </w:p>
    <w:p w14:paraId="556F33E3" w14:textId="503CAC89" w:rsidR="005D5BF5" w:rsidRPr="00BF0B8A" w:rsidRDefault="00D93524" w:rsidP="00871C50">
      <w:pPr>
        <w:pStyle w:val="Organisation"/>
        <w:spacing w:before="0" w:after="0"/>
        <w:ind w:left="142" w:right="142"/>
        <w:rPr>
          <w:noProof/>
          <w:sz w:val="28"/>
          <w:szCs w:val="28"/>
          <w:lang w:val="fr-FR"/>
        </w:rPr>
      </w:pPr>
      <w:r w:rsidRPr="00BF0B8A">
        <w:rPr>
          <w:noProof/>
          <w:sz w:val="28"/>
          <w:szCs w:val="28"/>
          <w:lang w:val="fr-FR" w:eastAsia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767877F" wp14:editId="2C8D41A9">
                <wp:simplePos x="0" y="0"/>
                <wp:positionH relativeFrom="page">
                  <wp:posOffset>5209540</wp:posOffset>
                </wp:positionH>
                <wp:positionV relativeFrom="margin">
                  <wp:align>top</wp:align>
                </wp:positionV>
                <wp:extent cx="2254885" cy="1562100"/>
                <wp:effectExtent l="0" t="0" r="0" b="0"/>
                <wp:wrapSquare wrapText="left"/>
                <wp:docPr id="5" name="Zone de text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0BC3" w14:textId="192A637D" w:rsidR="001F042D" w:rsidRPr="00D6197F" w:rsidRDefault="001F042D" w:rsidP="00D93524">
                            <w:pPr>
                              <w:pStyle w:val="Photo"/>
                              <w:rPr>
                                <w:lang w:val="fr-FR"/>
                              </w:rPr>
                            </w:pPr>
                          </w:p>
                          <w:p w14:paraId="4EB66F2A" w14:textId="77777777" w:rsidR="001F042D" w:rsidRPr="00D6197F" w:rsidRDefault="001F042D" w:rsidP="00D93524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7877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alt="Newsletter sidebar 1" style="position:absolute;left:0;text-align:left;margin-left:410.2pt;margin-top:0;width:177.5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" o:allowoverlap="f" filled="f" stroked="f" strokeweight=".5pt">
                <v:textbox inset="1.44pt,0,1.44pt,0">
                  <w:txbxContent>
                    <w:p w14:paraId="046C0BC3" w14:textId="192A637D" w:rsidR="001F042D" w:rsidRPr="00D6197F" w:rsidRDefault="001F042D" w:rsidP="00D93524">
                      <w:pPr>
                        <w:pStyle w:val="Photo"/>
                        <w:rPr>
                          <w:lang w:val="fr-FR"/>
                        </w:rPr>
                      </w:pPr>
                    </w:p>
                    <w:p w14:paraId="4EB66F2A" w14:textId="77777777" w:rsidR="001F042D" w:rsidRPr="00D6197F" w:rsidRDefault="001F042D" w:rsidP="00D93524">
                      <w:pPr>
                        <w:pStyle w:val="Sansinterligne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BF0B8A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MAIRIE </w:t>
      </w:r>
      <w:r w:rsidR="000D081E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5124DEAF" w14:textId="77777777" w:rsidR="00BF0B8A" w:rsidRPr="00BF0B8A" w:rsidRDefault="000D081E" w:rsidP="00BF0B8A">
      <w:pPr>
        <w:pStyle w:val="Coordonnes"/>
        <w:spacing w:after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>11, Chemin de Graverot</w:t>
      </w:r>
    </w:p>
    <w:p w14:paraId="2A08F7CC" w14:textId="5DD5BC8C" w:rsidR="00BF0B8A" w:rsidRPr="00567806" w:rsidRDefault="00BF0B8A" w:rsidP="00567806">
      <w:pPr>
        <w:pStyle w:val="Coordonnes"/>
        <w:spacing w:after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 xml:space="preserve"> www.lesterresdechaux.fr - 03 81 94 14 85   mairie.lesterresdechaux25190@orange.fr</w:t>
      </w:r>
    </w:p>
    <w:p w14:paraId="2626812E" w14:textId="0A9AEA65" w:rsidR="005D5BF5" w:rsidRDefault="005D5BF5" w:rsidP="001D1218">
      <w:pPr>
        <w:pStyle w:val="Coordonnes"/>
        <w:spacing w:after="0"/>
        <w:ind w:left="142" w:right="142"/>
        <w:rPr>
          <w:noProof/>
        </w:rPr>
      </w:pPr>
    </w:p>
    <w:p w14:paraId="741ED8FD" w14:textId="07645E8B" w:rsidR="007D522A" w:rsidRDefault="007D522A" w:rsidP="001D1218">
      <w:pPr>
        <w:pStyle w:val="Coordonnes"/>
        <w:spacing w:after="0"/>
        <w:ind w:left="142" w:right="142"/>
        <w:rPr>
          <w:noProof/>
          <w:sz w:val="20"/>
          <w:szCs w:val="20"/>
          <w:lang w:val="fr-FR"/>
        </w:rPr>
      </w:pPr>
    </w:p>
    <w:p w14:paraId="308BC1C1" w14:textId="00F533E1" w:rsidR="007D522A" w:rsidRDefault="007D522A" w:rsidP="001D1218">
      <w:pPr>
        <w:pStyle w:val="Coordonnes"/>
        <w:spacing w:after="0"/>
        <w:ind w:left="142" w:right="142"/>
        <w:rPr>
          <w:noProof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59B1C175" wp14:editId="13DD5AE2">
            <wp:extent cx="6541200" cy="2379600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2D83" w14:textId="4D3A4EF9" w:rsidR="007D522A" w:rsidRDefault="007D522A" w:rsidP="001D1218">
      <w:pPr>
        <w:pStyle w:val="Coordonnes"/>
        <w:spacing w:after="0"/>
        <w:ind w:left="142" w:right="142"/>
        <w:rPr>
          <w:noProof/>
          <w:sz w:val="20"/>
          <w:szCs w:val="20"/>
          <w:lang w:val="fr-FR"/>
        </w:rPr>
      </w:pPr>
    </w:p>
    <w:p w14:paraId="5EDD7F58" w14:textId="2C47DE2B" w:rsidR="007D522A" w:rsidRPr="00871C50" w:rsidRDefault="007D522A" w:rsidP="001D1218">
      <w:pPr>
        <w:pStyle w:val="Coordonnes"/>
        <w:spacing w:after="0"/>
        <w:ind w:left="142" w:right="142"/>
        <w:rPr>
          <w:noProof/>
          <w:sz w:val="20"/>
          <w:szCs w:val="20"/>
          <w:lang w:val="fr-FR"/>
        </w:rPr>
      </w:pPr>
    </w:p>
    <w:tbl>
      <w:tblPr>
        <w:tblStyle w:val="NewsletterTable"/>
        <w:tblpPr w:leftFromText="141" w:rightFromText="141" w:vertAnchor="text" w:horzAnchor="margin" w:tblpY="453"/>
        <w:tblW w:w="5071" w:type="pct"/>
        <w:tblLook w:val="0660" w:firstRow="1" w:lastRow="1" w:firstColumn="0" w:lastColumn="0" w:noHBand="1" w:noVBand="1"/>
        <w:tblDescription w:val="Intro letter"/>
      </w:tblPr>
      <w:tblGrid>
        <w:gridCol w:w="10982"/>
      </w:tblGrid>
      <w:tr w:rsidR="00890C54" w:rsidRPr="00DB2BB1" w14:paraId="7C488C70" w14:textId="77777777" w:rsidTr="00DB2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tcW w:w="5000" w:type="pct"/>
          </w:tcPr>
          <w:p w14:paraId="2E3682E6" w14:textId="7348DAC6" w:rsidR="00890C54" w:rsidRPr="00DB2BB1" w:rsidRDefault="00890C54" w:rsidP="00890C54">
            <w:pPr>
              <w:pStyle w:val="Espacedutableau"/>
              <w:rPr>
                <w:noProof/>
                <w:sz w:val="16"/>
                <w:szCs w:val="16"/>
                <w:lang w:val="fr-FR"/>
              </w:rPr>
            </w:pPr>
          </w:p>
        </w:tc>
      </w:tr>
      <w:tr w:rsidR="00890C54" w:rsidRPr="00DB2BB1" w14:paraId="3B8F8679" w14:textId="77777777" w:rsidTr="00433B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5000" w:type="pct"/>
          </w:tcPr>
          <w:p w14:paraId="3EEA3F69" w14:textId="77777777" w:rsidR="00890C54" w:rsidRPr="00DB2BB1" w:rsidRDefault="00890C54" w:rsidP="00890C54">
            <w:pPr>
              <w:pStyle w:val="Espacedutableau"/>
              <w:rPr>
                <w:noProof/>
                <w:sz w:val="16"/>
                <w:szCs w:val="16"/>
                <w:lang w:val="fr-FR"/>
              </w:rPr>
            </w:pPr>
          </w:p>
        </w:tc>
      </w:tr>
    </w:tbl>
    <w:p w14:paraId="56DC3DC5" w14:textId="44975DB2" w:rsidR="00871C50" w:rsidRPr="00DB2BB1" w:rsidRDefault="00871C50" w:rsidP="00FF313F">
      <w:pPr>
        <w:pStyle w:val="Coordonnes"/>
        <w:rPr>
          <w:noProof/>
          <w:sz w:val="16"/>
          <w:szCs w:val="16"/>
          <w:lang w:val="fr-FR"/>
        </w:rPr>
      </w:pPr>
    </w:p>
    <w:p w14:paraId="50DCBF9F" w14:textId="6E08043C" w:rsidR="00871C50" w:rsidRDefault="00871C50" w:rsidP="00567806">
      <w:pPr>
        <w:pStyle w:val="Coordonnes"/>
        <w:ind w:left="0"/>
        <w:rPr>
          <w:noProof/>
          <w:lang w:val="fr-FR"/>
        </w:rPr>
      </w:pPr>
    </w:p>
    <w:p w14:paraId="299E3BCB" w14:textId="77777777" w:rsidR="007C1379" w:rsidRDefault="007C1379" w:rsidP="00683B70">
      <w:pPr>
        <w:pStyle w:val="Coordonnes"/>
        <w:spacing w:after="0"/>
        <w:rPr>
          <w:noProof/>
          <w:sz w:val="20"/>
          <w:szCs w:val="20"/>
          <w:lang w:val="fr-FR"/>
        </w:rPr>
      </w:pPr>
    </w:p>
    <w:p w14:paraId="776247F5" w14:textId="5F285EFE" w:rsidR="00180930" w:rsidRPr="00382F78" w:rsidRDefault="00AD0429" w:rsidP="00683B70">
      <w:pPr>
        <w:pStyle w:val="Coordonnes"/>
        <w:spacing w:after="0"/>
        <w:rPr>
          <w:noProof/>
          <w:sz w:val="28"/>
          <w:szCs w:val="28"/>
          <w:lang w:val="fr-FR"/>
        </w:rPr>
      </w:pPr>
      <w:r w:rsidRPr="00382F78">
        <w:rPr>
          <w:noProof/>
          <w:sz w:val="28"/>
          <w:szCs w:val="28"/>
          <w:lang w:val="fr-FR"/>
        </w:rPr>
        <w:t>L’an 2021 est arrivé</w:t>
      </w:r>
      <w:r w:rsidR="00180930" w:rsidRPr="00382F78">
        <w:rPr>
          <w:noProof/>
          <w:sz w:val="28"/>
          <w:szCs w:val="28"/>
          <w:lang w:val="fr-FR"/>
        </w:rPr>
        <w:t xml:space="preserve">, et rien n’a changé. Le virus est toujours là </w:t>
      </w:r>
      <w:r w:rsidR="00382F78" w:rsidRPr="00382F78">
        <w:rPr>
          <w:noProof/>
          <w:sz w:val="28"/>
          <w:szCs w:val="28"/>
          <w:lang w:val="fr-FR"/>
        </w:rPr>
        <w:t>et</w:t>
      </w:r>
      <w:r w:rsidR="00180930" w:rsidRPr="00382F78">
        <w:rPr>
          <w:noProof/>
          <w:sz w:val="28"/>
          <w:szCs w:val="28"/>
          <w:lang w:val="fr-FR"/>
        </w:rPr>
        <w:t xml:space="preserve"> nous devons continuer de vivre dans un climat de crainte avec l’obligation de </w:t>
      </w:r>
      <w:r w:rsidR="00382F78" w:rsidRPr="00382F78">
        <w:rPr>
          <w:noProof/>
          <w:sz w:val="28"/>
          <w:szCs w:val="28"/>
          <w:lang w:val="fr-FR"/>
        </w:rPr>
        <w:t>se</w:t>
      </w:r>
      <w:r w:rsidR="00180930" w:rsidRPr="00382F78">
        <w:rPr>
          <w:noProof/>
          <w:sz w:val="28"/>
          <w:szCs w:val="28"/>
          <w:lang w:val="fr-FR"/>
        </w:rPr>
        <w:t xml:space="preserve"> protéger</w:t>
      </w:r>
      <w:r w:rsidR="00382F78" w:rsidRPr="00382F78">
        <w:rPr>
          <w:noProof/>
          <w:sz w:val="28"/>
          <w:szCs w:val="28"/>
          <w:lang w:val="fr-FR"/>
        </w:rPr>
        <w:t xml:space="preserve"> en permanence et de protéger les autres.</w:t>
      </w:r>
    </w:p>
    <w:p w14:paraId="186D1F69" w14:textId="77777777" w:rsidR="00382F78" w:rsidRDefault="00382F78" w:rsidP="00382F78">
      <w:pPr>
        <w:pStyle w:val="Coordonnes"/>
        <w:spacing w:after="0"/>
        <w:jc w:val="both"/>
        <w:rPr>
          <w:noProof/>
          <w:sz w:val="28"/>
          <w:szCs w:val="28"/>
          <w:lang w:val="fr-FR"/>
        </w:rPr>
      </w:pPr>
      <w:r w:rsidRPr="00382F78">
        <w:rPr>
          <w:noProof/>
          <w:sz w:val="28"/>
          <w:szCs w:val="28"/>
          <w:lang w:val="fr-FR"/>
        </w:rPr>
        <w:t>Dans l’espoir de pouvoir se rencontrer librement à nouveau</w:t>
      </w:r>
      <w:r>
        <w:rPr>
          <w:noProof/>
          <w:sz w:val="28"/>
          <w:szCs w:val="28"/>
          <w:lang w:val="fr-FR"/>
        </w:rPr>
        <w:t>,</w:t>
      </w:r>
      <w:r>
        <w:rPr>
          <w:noProof/>
          <w:sz w:val="28"/>
          <w:szCs w:val="28"/>
          <w:lang w:val="fr-FR"/>
        </w:rPr>
        <w:t xml:space="preserve"> </w:t>
      </w:r>
    </w:p>
    <w:p w14:paraId="3243724A" w14:textId="66B17B21" w:rsidR="00FF313F" w:rsidRPr="00382F78" w:rsidRDefault="00382F78" w:rsidP="00382F78">
      <w:pPr>
        <w:pStyle w:val="Coordonnes"/>
        <w:spacing w:after="0"/>
        <w:jc w:val="both"/>
        <w:rPr>
          <w:noProof/>
          <w:sz w:val="28"/>
          <w:szCs w:val="28"/>
          <w:lang w:val="fr-FR"/>
        </w:rPr>
      </w:pPr>
      <w:r>
        <w:rPr>
          <w:noProof/>
          <w:sz w:val="28"/>
          <w:szCs w:val="28"/>
          <w:lang w:val="fr-FR"/>
        </w:rPr>
        <w:t>n</w:t>
      </w:r>
      <w:r w:rsidRPr="00382F78">
        <w:rPr>
          <w:noProof/>
          <w:sz w:val="28"/>
          <w:szCs w:val="28"/>
          <w:lang w:val="fr-FR"/>
        </w:rPr>
        <w:t xml:space="preserve">ous </w:t>
      </w:r>
      <w:r w:rsidR="00487598">
        <w:rPr>
          <w:noProof/>
          <w:sz w:val="28"/>
          <w:szCs w:val="28"/>
          <w:lang w:val="fr-FR"/>
        </w:rPr>
        <w:t>vous présentons</w:t>
      </w:r>
      <w:r w:rsidRPr="00382F78">
        <w:rPr>
          <w:noProof/>
          <w:sz w:val="28"/>
          <w:szCs w:val="28"/>
          <w:lang w:val="fr-FR"/>
        </w:rPr>
        <w:t xml:space="preserve"> nos meilleurs vœux de bonne et heureuse année </w:t>
      </w:r>
      <w:r w:rsidR="00487598">
        <w:rPr>
          <w:noProof/>
          <w:sz w:val="28"/>
          <w:szCs w:val="28"/>
          <w:lang w:val="fr-FR"/>
        </w:rPr>
        <w:t xml:space="preserve">accompagnés </w:t>
      </w:r>
      <w:r w:rsidRPr="00382F78">
        <w:rPr>
          <w:noProof/>
          <w:sz w:val="28"/>
          <w:szCs w:val="28"/>
          <w:lang w:val="fr-FR"/>
        </w:rPr>
        <w:t>de ces quelques présents qui vous seron</w:t>
      </w:r>
      <w:r>
        <w:rPr>
          <w:noProof/>
          <w:sz w:val="28"/>
          <w:szCs w:val="28"/>
          <w:lang w:val="fr-FR"/>
        </w:rPr>
        <w:t>t</w:t>
      </w:r>
      <w:r w:rsidRPr="00382F78">
        <w:rPr>
          <w:noProof/>
          <w:sz w:val="28"/>
          <w:szCs w:val="28"/>
          <w:lang w:val="fr-FR"/>
        </w:rPr>
        <w:t xml:space="preserve"> utiles</w:t>
      </w:r>
      <w:r w:rsidR="003B2CBE" w:rsidRPr="00382F78">
        <w:rPr>
          <w:noProof/>
          <w:sz w:val="28"/>
          <w:szCs w:val="28"/>
          <w:lang w:val="fr-FR"/>
        </w:rPr>
        <w:t>.</w:t>
      </w:r>
    </w:p>
    <w:p w14:paraId="5344CF25" w14:textId="11CBA6AB" w:rsidR="00ED30AA" w:rsidRDefault="00ED30AA" w:rsidP="00ED30AA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4CC5BAFF" w14:textId="6A3BC7D5" w:rsidR="00ED30AA" w:rsidRPr="00382F78" w:rsidRDefault="007C1379" w:rsidP="00382F78">
      <w:pPr>
        <w:pStyle w:val="Coordonnes"/>
        <w:spacing w:after="0"/>
        <w:ind w:left="2880" w:firstLine="720"/>
        <w:rPr>
          <w:noProof/>
          <w:color w:val="6C972C" w:themeColor="accent2" w:themeShade="BF"/>
          <w:sz w:val="32"/>
          <w:szCs w:val="32"/>
          <w:lang w:val="fr-FR"/>
        </w:rPr>
      </w:pPr>
      <w:r w:rsidRPr="00382F78">
        <w:rPr>
          <w:noProof/>
          <w:color w:val="6C972C" w:themeColor="accent2" w:themeShade="BF"/>
          <w:sz w:val="32"/>
          <w:szCs w:val="32"/>
          <w:lang w:val="fr-FR"/>
        </w:rPr>
        <w:t xml:space="preserve">Bonne année </w:t>
      </w:r>
      <w:r w:rsidR="00180930" w:rsidRPr="00382F78">
        <w:rPr>
          <w:noProof/>
          <w:color w:val="6C972C" w:themeColor="accent2" w:themeShade="BF"/>
          <w:sz w:val="32"/>
          <w:szCs w:val="32"/>
          <w:lang w:val="fr-FR"/>
        </w:rPr>
        <w:t xml:space="preserve">et </w:t>
      </w:r>
      <w:r w:rsidRPr="00382F78">
        <w:rPr>
          <w:noProof/>
          <w:color w:val="6C972C" w:themeColor="accent2" w:themeShade="BF"/>
          <w:sz w:val="32"/>
          <w:szCs w:val="32"/>
          <w:lang w:val="fr-FR"/>
        </w:rPr>
        <w:t xml:space="preserve">prenez soin de vous </w:t>
      </w:r>
    </w:p>
    <w:p w14:paraId="1AB39BF1" w14:textId="14F5ED31" w:rsidR="00ED30AA" w:rsidRDefault="00487598" w:rsidP="00ED30AA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  <w:r>
        <w:rPr>
          <w:noProof/>
          <w:color w:val="6C972C" w:themeColor="accent2" w:themeShade="BF"/>
          <w:sz w:val="24"/>
          <w:szCs w:val="24"/>
          <w:lang w:val="fr-FR"/>
        </w:rPr>
        <w:t>L’équipe municipale</w:t>
      </w:r>
    </w:p>
    <w:p w14:paraId="39993091" w14:textId="44E8F441" w:rsidR="00487598" w:rsidRDefault="00487598" w:rsidP="00ED30AA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37EF49B1" w14:textId="71EACA3D" w:rsidR="00487598" w:rsidRDefault="00487598" w:rsidP="00ED30AA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7F723C61" w14:textId="77777777" w:rsidR="00487598" w:rsidRDefault="00487598" w:rsidP="00ED30AA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1B69545E" w14:textId="45197830" w:rsidR="00ED30AA" w:rsidRPr="00382F78" w:rsidRDefault="007C1379" w:rsidP="00ED30AA">
      <w:pPr>
        <w:pStyle w:val="Coordonnes"/>
        <w:spacing w:after="0"/>
        <w:ind w:left="0"/>
        <w:rPr>
          <w:noProof/>
          <w:color w:val="6C972C" w:themeColor="accent2" w:themeShade="BF"/>
          <w:lang w:val="fr-FR"/>
        </w:rPr>
      </w:pPr>
      <w:r w:rsidRPr="00382F78">
        <w:rPr>
          <w:noProof/>
          <w:color w:val="6C972C" w:themeColor="accent2" w:themeShade="BF"/>
          <w:lang w:val="fr-FR"/>
        </w:rPr>
        <w:t>Permanence du maire le mardi de 9 h à 12 h – 06.30.48.74.51</w:t>
      </w:r>
    </w:p>
    <w:p w14:paraId="2AA72661" w14:textId="30A2E8E1" w:rsidR="00567806" w:rsidRDefault="00567806" w:rsidP="00630328">
      <w:pPr>
        <w:tabs>
          <w:tab w:val="left" w:pos="6285"/>
        </w:tabs>
        <w:ind w:left="0"/>
        <w:rPr>
          <w:lang w:val="fr-FR"/>
        </w:rPr>
      </w:pPr>
    </w:p>
    <w:p w14:paraId="5D910AF7" w14:textId="2F7FC25C" w:rsidR="00BC5D2F" w:rsidRPr="00057F07" w:rsidRDefault="00180930" w:rsidP="00382F78">
      <w:pPr>
        <w:ind w:left="0" w:right="1123" w:firstLine="720"/>
        <w:rPr>
          <w:sz w:val="28"/>
          <w:szCs w:val="28"/>
          <w:lang w:val="fr-FR"/>
        </w:rPr>
      </w:pPr>
      <w:r w:rsidRPr="00382F78">
        <w:rPr>
          <w:noProof/>
          <w:color w:val="D6221F" w:themeColor="accent6" w:themeShade="BF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7456" behindDoc="1" locked="0" layoutInCell="1" allowOverlap="1" wp14:anchorId="6B9485BB" wp14:editId="38AE37FC">
            <wp:simplePos x="0" y="0"/>
            <wp:positionH relativeFrom="page">
              <wp:posOffset>4247515</wp:posOffset>
            </wp:positionH>
            <wp:positionV relativeFrom="paragraph">
              <wp:posOffset>56515</wp:posOffset>
            </wp:positionV>
            <wp:extent cx="2404745" cy="2310765"/>
            <wp:effectExtent l="8890" t="0" r="4445" b="4445"/>
            <wp:wrapTight wrapText="bothSides">
              <wp:wrapPolygon edited="0">
                <wp:start x="80" y="21683"/>
                <wp:lineTo x="21469" y="21683"/>
                <wp:lineTo x="21469" y="137"/>
                <wp:lineTo x="80" y="137"/>
                <wp:lineTo x="80" y="21683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7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76" w:rsidRPr="00382F78">
        <w:rPr>
          <w:color w:val="D6221F" w:themeColor="accent6" w:themeShade="BF"/>
          <w:sz w:val="32"/>
          <w:szCs w:val="32"/>
          <w:lang w:val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La tournée du père Noël </w:t>
      </w:r>
    </w:p>
    <w:p w14:paraId="2B4744B7" w14:textId="6A2A93D0" w:rsidR="009B5C76" w:rsidRDefault="009B5C76" w:rsidP="00C07A2E">
      <w:pPr>
        <w:ind w:left="0" w:right="1123"/>
        <w:rPr>
          <w:lang w:val="fr-FR"/>
        </w:rPr>
      </w:pPr>
    </w:p>
    <w:p w14:paraId="7E7591DD" w14:textId="29118A64" w:rsidR="00057F07" w:rsidRDefault="00057F07" w:rsidP="00C07A2E">
      <w:pPr>
        <w:ind w:left="0" w:right="1123"/>
        <w:rPr>
          <w:lang w:val="fr-FR"/>
        </w:rPr>
      </w:pPr>
    </w:p>
    <w:p w14:paraId="166E863B" w14:textId="2AF93555" w:rsidR="00057F07" w:rsidRDefault="00057F07" w:rsidP="00C07A2E">
      <w:pPr>
        <w:ind w:left="0" w:right="1123"/>
        <w:rPr>
          <w:lang w:val="fr-FR"/>
        </w:rPr>
      </w:pPr>
    </w:p>
    <w:p w14:paraId="53E397F0" w14:textId="0CF1E0D2" w:rsidR="00057F07" w:rsidRDefault="00057F07" w:rsidP="00C07A2E">
      <w:pPr>
        <w:ind w:left="0" w:right="1123"/>
        <w:rPr>
          <w:lang w:val="fr-FR"/>
        </w:rPr>
      </w:pPr>
    </w:p>
    <w:p w14:paraId="454A245A" w14:textId="6536A0EB" w:rsidR="009B5C76" w:rsidRDefault="00057F07" w:rsidP="00C07A2E">
      <w:pPr>
        <w:ind w:left="0" w:right="1123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E247E5" wp14:editId="5FF94EC0">
                <wp:simplePos x="0" y="0"/>
                <wp:positionH relativeFrom="margin">
                  <wp:posOffset>371475</wp:posOffset>
                </wp:positionH>
                <wp:positionV relativeFrom="paragraph">
                  <wp:posOffset>2353310</wp:posOffset>
                </wp:positionV>
                <wp:extent cx="1571625" cy="3810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63501" w14:textId="79B93597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Lorenzo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47E5" id="Zone de texte 21" o:spid="_x0000_s1027" type="#_x0000_t202" style="position:absolute;margin-left:29.25pt;margin-top:185.3pt;width:123.7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" filled="f" stroked="f">
                <v:fill o:detectmouseclick="t"/>
                <v:textbox>
                  <w:txbxContent>
                    <w:p w14:paraId="65D63501" w14:textId="79B93597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Lorenzo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DD69E2" wp14:editId="6B5A80A3">
                <wp:simplePos x="0" y="0"/>
                <wp:positionH relativeFrom="margin">
                  <wp:posOffset>4238625</wp:posOffset>
                </wp:positionH>
                <wp:positionV relativeFrom="paragraph">
                  <wp:posOffset>675640</wp:posOffset>
                </wp:positionV>
                <wp:extent cx="1857375" cy="5905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BD32D" w14:textId="4834EB91" w:rsidR="00D327B4" w:rsidRPr="00057F07" w:rsidRDefault="00D327B4" w:rsidP="00D327B4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57F07"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Célia</w:t>
                            </w:r>
                            <w:proofErr w:type="spellEnd"/>
                            <w:r w:rsidRPr="00057F07"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Marion et Thaïs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69E2" id="Zone de texte 20" o:spid="_x0000_s1028" type="#_x0000_t202" style="position:absolute;margin-left:333.75pt;margin-top:53.2pt;width:146.25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" filled="f" stroked="f">
                <v:fill o:detectmouseclick="t"/>
                <v:textbox>
                  <w:txbxContent>
                    <w:p w14:paraId="3BBBD32D" w14:textId="4834EB91" w:rsidR="00D327B4" w:rsidRPr="00057F07" w:rsidRDefault="00D327B4" w:rsidP="00D327B4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57F07"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Célia</w:t>
                      </w:r>
                      <w:proofErr w:type="spellEnd"/>
                      <w:r w:rsidRPr="00057F07"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Marion et Thaïs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0AA">
        <w:rPr>
          <w:noProof/>
        </w:rPr>
        <w:drawing>
          <wp:anchor distT="0" distB="0" distL="114300" distR="114300" simplePos="0" relativeHeight="251661312" behindDoc="1" locked="0" layoutInCell="1" allowOverlap="1" wp14:anchorId="31BE7696" wp14:editId="669BED0C">
            <wp:simplePos x="0" y="0"/>
            <wp:positionH relativeFrom="column">
              <wp:posOffset>3609975</wp:posOffset>
            </wp:positionH>
            <wp:positionV relativeFrom="paragraph">
              <wp:posOffset>1790065</wp:posOffset>
            </wp:positionV>
            <wp:extent cx="2797175" cy="2098675"/>
            <wp:effectExtent l="0" t="0" r="3175" b="0"/>
            <wp:wrapTight wrapText="bothSides">
              <wp:wrapPolygon edited="0">
                <wp:start x="0" y="0"/>
                <wp:lineTo x="0" y="21371"/>
                <wp:lineTo x="21477" y="21371"/>
                <wp:lineTo x="2147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      </w:t>
      </w:r>
      <w:r w:rsidR="00ED30AA">
        <w:rPr>
          <w:noProof/>
        </w:rPr>
        <w:drawing>
          <wp:inline distT="0" distB="0" distL="0" distR="0" wp14:anchorId="79D58961" wp14:editId="489A6FF7">
            <wp:extent cx="1799590" cy="24009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BB50" w14:textId="063FBB7D" w:rsidR="009B5C76" w:rsidRDefault="009B5C76" w:rsidP="00C07A2E">
      <w:pPr>
        <w:ind w:left="0" w:right="1123"/>
        <w:rPr>
          <w:lang w:val="fr-FR"/>
        </w:rPr>
      </w:pPr>
    </w:p>
    <w:p w14:paraId="1986A87B" w14:textId="69421890" w:rsidR="009B5C76" w:rsidRDefault="00180930" w:rsidP="00C07A2E">
      <w:pPr>
        <w:ind w:left="0" w:right="1123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498425" wp14:editId="19BB3DAD">
            <wp:simplePos x="0" y="0"/>
            <wp:positionH relativeFrom="column">
              <wp:posOffset>3703320</wp:posOffset>
            </wp:positionH>
            <wp:positionV relativeFrom="paragraph">
              <wp:posOffset>2434590</wp:posOffset>
            </wp:positionV>
            <wp:extent cx="2505075" cy="1882775"/>
            <wp:effectExtent l="6350" t="0" r="0" b="0"/>
            <wp:wrapTight wrapText="bothSides">
              <wp:wrapPolygon edited="0">
                <wp:start x="55" y="21673"/>
                <wp:lineTo x="21408" y="21673"/>
                <wp:lineTo x="21408" y="255"/>
                <wp:lineTo x="55" y="255"/>
                <wp:lineTo x="55" y="21673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F5A61" w14:textId="5C331FDB" w:rsidR="009653A8" w:rsidRDefault="009653A8" w:rsidP="00C07A2E">
      <w:pPr>
        <w:ind w:left="0" w:right="1123"/>
        <w:rPr>
          <w:lang w:val="fr-FR"/>
        </w:rPr>
      </w:pPr>
    </w:p>
    <w:p w14:paraId="67C0A3C9" w14:textId="47799F9B" w:rsidR="009653A8" w:rsidRDefault="00180930" w:rsidP="00C07A2E">
      <w:pPr>
        <w:ind w:left="0" w:right="1123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3F2A963" wp14:editId="5C657A35">
            <wp:simplePos x="0" y="0"/>
            <wp:positionH relativeFrom="column">
              <wp:posOffset>356235</wp:posOffset>
            </wp:positionH>
            <wp:positionV relativeFrom="paragraph">
              <wp:posOffset>220980</wp:posOffset>
            </wp:positionV>
            <wp:extent cx="2508885" cy="1882775"/>
            <wp:effectExtent l="8255" t="0" r="0" b="0"/>
            <wp:wrapTight wrapText="bothSides">
              <wp:wrapPolygon edited="0">
                <wp:start x="71" y="21695"/>
                <wp:lineTo x="21392" y="21695"/>
                <wp:lineTo x="21392" y="277"/>
                <wp:lineTo x="71" y="277"/>
                <wp:lineTo x="71" y="21695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88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92530" w14:textId="1FECD99F" w:rsidR="009653A8" w:rsidRDefault="00057F07" w:rsidP="00C07A2E">
      <w:pPr>
        <w:ind w:left="0" w:right="1123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326023" wp14:editId="7D0AF98C">
                <wp:simplePos x="0" y="0"/>
                <wp:positionH relativeFrom="margin">
                  <wp:posOffset>4067175</wp:posOffset>
                </wp:positionH>
                <wp:positionV relativeFrom="paragraph">
                  <wp:posOffset>20320</wp:posOffset>
                </wp:positionV>
                <wp:extent cx="1971675" cy="3810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08AF6" w14:textId="013EAF91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F07"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Pierre et Lucie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6023" id="Zone de texte 22" o:spid="_x0000_s1029" type="#_x0000_t202" style="position:absolute;margin-left:320.25pt;margin-top:1.6pt;width:155.2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" filled="f" stroked="f">
                <v:fill o:detectmouseclick="t"/>
                <v:textbox>
                  <w:txbxContent>
                    <w:p w14:paraId="08E08AF6" w14:textId="013EAF91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F07"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Pierre et Lucie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2BF99" w14:textId="01AB3227" w:rsidR="009653A8" w:rsidRDefault="009653A8" w:rsidP="00C07A2E">
      <w:pPr>
        <w:ind w:left="0" w:right="1123"/>
        <w:rPr>
          <w:lang w:val="fr-FR"/>
        </w:rPr>
      </w:pPr>
    </w:p>
    <w:p w14:paraId="19FB21BF" w14:textId="67ABE057" w:rsidR="009653A8" w:rsidRDefault="009653A8" w:rsidP="00C07A2E">
      <w:pPr>
        <w:ind w:left="0" w:right="1123"/>
        <w:rPr>
          <w:lang w:val="fr-FR"/>
        </w:rPr>
      </w:pPr>
    </w:p>
    <w:p w14:paraId="0806418A" w14:textId="736B7B40" w:rsidR="009653A8" w:rsidRDefault="009653A8" w:rsidP="00C07A2E">
      <w:pPr>
        <w:ind w:left="0" w:right="1123"/>
        <w:rPr>
          <w:lang w:val="fr-FR"/>
        </w:rPr>
      </w:pPr>
    </w:p>
    <w:p w14:paraId="5373E525" w14:textId="644EE997" w:rsidR="009653A8" w:rsidRDefault="009653A8" w:rsidP="00C07A2E">
      <w:pPr>
        <w:ind w:left="0" w:right="1123"/>
        <w:rPr>
          <w:lang w:val="fr-FR"/>
        </w:rPr>
      </w:pPr>
    </w:p>
    <w:p w14:paraId="206BF072" w14:textId="4249B9C3" w:rsidR="009653A8" w:rsidRDefault="009653A8" w:rsidP="00C07A2E">
      <w:pPr>
        <w:ind w:left="0" w:right="1123"/>
        <w:rPr>
          <w:lang w:val="fr-FR"/>
        </w:rPr>
      </w:pPr>
    </w:p>
    <w:p w14:paraId="1926ABE5" w14:textId="1F73DFFD" w:rsidR="009653A8" w:rsidRDefault="00D327B4" w:rsidP="00C07A2E">
      <w:pPr>
        <w:ind w:left="0" w:right="1123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36667" wp14:editId="07A4D0A5">
                <wp:simplePos x="0" y="0"/>
                <wp:positionH relativeFrom="margin">
                  <wp:posOffset>1057275</wp:posOffset>
                </wp:positionH>
                <wp:positionV relativeFrom="paragraph">
                  <wp:posOffset>86360</wp:posOffset>
                </wp:positionV>
                <wp:extent cx="1038225" cy="3810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E038B" w14:textId="0E285AB1" w:rsidR="00D327B4" w:rsidRPr="00057F07" w:rsidRDefault="00057F07" w:rsidP="00D327B4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57F07"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Aimy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6667" id="Zone de texte 19" o:spid="_x0000_s1030" type="#_x0000_t202" style="position:absolute;margin-left:83.25pt;margin-top:6.8pt;width:81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" filled="f" stroked="f">
                <v:fill o:detectmouseclick="t"/>
                <v:textbox>
                  <w:txbxContent>
                    <w:p w14:paraId="4AEE038B" w14:textId="0E285AB1" w:rsidR="00D327B4" w:rsidRPr="00057F07" w:rsidRDefault="00057F07" w:rsidP="00D327B4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57F07"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Aimy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997B9" w14:textId="7FACB39F" w:rsidR="009653A8" w:rsidRDefault="009653A8" w:rsidP="00C07A2E">
      <w:pPr>
        <w:ind w:left="0" w:right="1123"/>
        <w:rPr>
          <w:lang w:val="fr-FR"/>
        </w:rPr>
      </w:pPr>
    </w:p>
    <w:p w14:paraId="3B69DCBA" w14:textId="18CA89D0" w:rsidR="008F01CD" w:rsidRDefault="00C14201" w:rsidP="009C2637">
      <w:pPr>
        <w:ind w:left="0" w:right="1123"/>
        <w:rPr>
          <w:lang w:val="fr-FR"/>
        </w:rPr>
      </w:pPr>
      <w:r>
        <w:rPr>
          <w:lang w:val="fr-FR"/>
        </w:rPr>
        <w:t xml:space="preserve"> </w:t>
      </w:r>
    </w:p>
    <w:p w14:paraId="6745911A" w14:textId="294135E4" w:rsidR="008F01CD" w:rsidRDefault="008F01CD" w:rsidP="008F01CD">
      <w:pPr>
        <w:tabs>
          <w:tab w:val="left" w:pos="6285"/>
        </w:tabs>
        <w:spacing w:before="0" w:after="0"/>
        <w:rPr>
          <w:lang w:val="fr-FR"/>
        </w:rPr>
      </w:pPr>
    </w:p>
    <w:p w14:paraId="058C6ACE" w14:textId="20A1CE98" w:rsidR="009C2637" w:rsidRDefault="009C2637" w:rsidP="009C2637">
      <w:pPr>
        <w:pStyle w:val="Titre3"/>
        <w:rPr>
          <w:lang w:val="fr-FR"/>
        </w:rPr>
      </w:pPr>
    </w:p>
    <w:p w14:paraId="513B0B47" w14:textId="6C60E6B3" w:rsidR="00F32C71" w:rsidRDefault="00D327B4" w:rsidP="00F32C71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DBAB16" wp14:editId="6F71FE0C">
                <wp:simplePos x="0" y="0"/>
                <wp:positionH relativeFrom="margin">
                  <wp:posOffset>4181475</wp:posOffset>
                </wp:positionH>
                <wp:positionV relativeFrom="paragraph">
                  <wp:posOffset>200025</wp:posOffset>
                </wp:positionV>
                <wp:extent cx="1571625" cy="3810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4B5C4" w14:textId="16BB4A7C" w:rsidR="00D327B4" w:rsidRPr="00057F07" w:rsidRDefault="00D327B4" w:rsidP="00D327B4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F07"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Charlotte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AB16" id="Zone de texte 17" o:spid="_x0000_s1031" type="#_x0000_t202" style="position:absolute;left:0;text-align:left;margin-left:329.25pt;margin-top:15.75pt;width:123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" filled="f" stroked="f">
                <v:fill o:detectmouseclick="t"/>
                <v:textbox>
                  <w:txbxContent>
                    <w:p w14:paraId="6BA4B5C4" w14:textId="16BB4A7C" w:rsidR="00D327B4" w:rsidRPr="00057F07" w:rsidRDefault="00D327B4" w:rsidP="00D327B4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F07"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Charlotte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107C3" w14:textId="659AA148" w:rsidR="00F32C71" w:rsidRDefault="00180930" w:rsidP="00F32C71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77FACE7" wp14:editId="44673D47">
            <wp:simplePos x="0" y="0"/>
            <wp:positionH relativeFrom="page">
              <wp:posOffset>751840</wp:posOffset>
            </wp:positionH>
            <wp:positionV relativeFrom="paragraph">
              <wp:posOffset>316865</wp:posOffset>
            </wp:positionV>
            <wp:extent cx="2461895" cy="1846580"/>
            <wp:effectExtent l="2858" t="0" r="0" b="0"/>
            <wp:wrapTight wrapText="bothSides">
              <wp:wrapPolygon edited="0">
                <wp:start x="25" y="21633"/>
                <wp:lineTo x="21419" y="21633"/>
                <wp:lineTo x="21419" y="241"/>
                <wp:lineTo x="25" y="241"/>
                <wp:lineTo x="25" y="21633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89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DAE9A" w14:textId="05FC1E4B" w:rsidR="00F32C71" w:rsidRDefault="005A6A92" w:rsidP="00F32C71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C08EB0C" wp14:editId="7AD85ACE">
            <wp:simplePos x="0" y="0"/>
            <wp:positionH relativeFrom="column">
              <wp:posOffset>3565525</wp:posOffset>
            </wp:positionH>
            <wp:positionV relativeFrom="paragraph">
              <wp:posOffset>9525</wp:posOffset>
            </wp:positionV>
            <wp:extent cx="2512695" cy="1882775"/>
            <wp:effectExtent l="0" t="889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269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DFCB3" w14:textId="6CBF800D" w:rsidR="00F32C71" w:rsidRDefault="00F32C71" w:rsidP="00F32C71">
      <w:pPr>
        <w:rPr>
          <w:lang w:val="fr-FR"/>
        </w:rPr>
      </w:pPr>
    </w:p>
    <w:p w14:paraId="791497C2" w14:textId="2B4068D0" w:rsidR="00F32C71" w:rsidRDefault="00F32C71" w:rsidP="00F32C71">
      <w:pPr>
        <w:rPr>
          <w:lang w:val="fr-FR"/>
        </w:rPr>
      </w:pPr>
    </w:p>
    <w:p w14:paraId="24C6E923" w14:textId="13850B62" w:rsidR="00F32C71" w:rsidRDefault="00F32C71" w:rsidP="00F32C71">
      <w:pPr>
        <w:rPr>
          <w:lang w:val="fr-FR"/>
        </w:rPr>
      </w:pPr>
    </w:p>
    <w:p w14:paraId="2DA28E5C" w14:textId="1A03E564" w:rsidR="00F32C71" w:rsidRDefault="00F32C71" w:rsidP="00F32C71">
      <w:pPr>
        <w:rPr>
          <w:lang w:val="fr-FR"/>
        </w:rPr>
      </w:pPr>
    </w:p>
    <w:p w14:paraId="2F3FEA1A" w14:textId="14178F96" w:rsidR="00F32C71" w:rsidRDefault="00F32C71" w:rsidP="00F32C71">
      <w:pPr>
        <w:rPr>
          <w:lang w:val="fr-FR"/>
        </w:rPr>
      </w:pPr>
    </w:p>
    <w:p w14:paraId="4A7AEA92" w14:textId="3149AD2D" w:rsidR="00F32C71" w:rsidRDefault="00057F07" w:rsidP="00F32C71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A213EC" wp14:editId="380DCEE6">
                <wp:simplePos x="0" y="0"/>
                <wp:positionH relativeFrom="margin">
                  <wp:posOffset>3821430</wp:posOffset>
                </wp:positionH>
                <wp:positionV relativeFrom="paragraph">
                  <wp:posOffset>208915</wp:posOffset>
                </wp:positionV>
                <wp:extent cx="2095500" cy="3810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1E93A" w14:textId="4E7087D6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Noé</w:t>
                            </w:r>
                            <w:proofErr w:type="spellEnd"/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et </w:t>
                            </w:r>
                            <w:proofErr w:type="spellStart"/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Oléna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213EC" id="Zone de texte 24" o:spid="_x0000_s1032" type="#_x0000_t202" style="position:absolute;left:0;text-align:left;margin-left:300.9pt;margin-top:16.45pt;width:16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" filled="f" stroked="f">
                <v:fill o:detectmouseclick="t"/>
                <v:textbox>
                  <w:txbxContent>
                    <w:p w14:paraId="6781E93A" w14:textId="4E7087D6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Noé</w:t>
                      </w:r>
                      <w:proofErr w:type="spellEnd"/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et </w:t>
                      </w:r>
                      <w:proofErr w:type="spellStart"/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Oléna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3BB5A4" wp14:editId="6DD6E0FB">
                <wp:simplePos x="0" y="0"/>
                <wp:positionH relativeFrom="margin">
                  <wp:posOffset>1068705</wp:posOffset>
                </wp:positionH>
                <wp:positionV relativeFrom="paragraph">
                  <wp:posOffset>151765</wp:posOffset>
                </wp:positionV>
                <wp:extent cx="1123950" cy="3810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4F134" w14:textId="593C6668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B5A4" id="Zone de texte 23" o:spid="_x0000_s1033" type="#_x0000_t202" style="position:absolute;left:0;text-align:left;margin-left:84.15pt;margin-top:11.95pt;width:88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" filled="f" stroked="f">
                <v:fill o:detectmouseclick="t"/>
                <v:textbox>
                  <w:txbxContent>
                    <w:p w14:paraId="58E4F134" w14:textId="593C6668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Marina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5782E" w14:textId="296F6385" w:rsidR="00F32C71" w:rsidRPr="00F32C71" w:rsidRDefault="00F32C71" w:rsidP="00F32C71">
      <w:pPr>
        <w:rPr>
          <w:lang w:val="fr-FR"/>
        </w:rPr>
      </w:pPr>
    </w:p>
    <w:p w14:paraId="7AD4F630" w14:textId="5ECAF155" w:rsidR="00F8712B" w:rsidRDefault="00F14394" w:rsidP="008F01CD">
      <w:pPr>
        <w:tabs>
          <w:tab w:val="left" w:pos="6285"/>
        </w:tabs>
        <w:spacing w:before="0" w:after="0"/>
        <w:rPr>
          <w:lang w:val="fr-FR"/>
        </w:rPr>
      </w:pPr>
      <w:r>
        <w:rPr>
          <w:lang w:val="fr-FR"/>
        </w:rPr>
        <w:t xml:space="preserve"> </w:t>
      </w:r>
    </w:p>
    <w:p w14:paraId="2FF7A1E8" w14:textId="03038ACD" w:rsidR="00717EEE" w:rsidRPr="00717EEE" w:rsidRDefault="005A6A92" w:rsidP="00717EEE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33719B" wp14:editId="37A99C96">
            <wp:simplePos x="0" y="0"/>
            <wp:positionH relativeFrom="column">
              <wp:posOffset>4273550</wp:posOffset>
            </wp:positionH>
            <wp:positionV relativeFrom="paragraph">
              <wp:posOffset>370205</wp:posOffset>
            </wp:positionV>
            <wp:extent cx="2797175" cy="2098675"/>
            <wp:effectExtent l="6350" t="0" r="9525" b="9525"/>
            <wp:wrapTight wrapText="bothSides">
              <wp:wrapPolygon edited="0">
                <wp:start x="49" y="21665"/>
                <wp:lineTo x="21526" y="21665"/>
                <wp:lineTo x="21526" y="98"/>
                <wp:lineTo x="49" y="98"/>
                <wp:lineTo x="49" y="21665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1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F0BEB" w14:textId="39F0796B" w:rsidR="00717EEE" w:rsidRPr="00717EEE" w:rsidRDefault="005A6A92" w:rsidP="00717EEE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A5BE3C6" wp14:editId="6E2DDD3A">
            <wp:simplePos x="0" y="0"/>
            <wp:positionH relativeFrom="column">
              <wp:posOffset>1036320</wp:posOffset>
            </wp:positionH>
            <wp:positionV relativeFrom="paragraph">
              <wp:posOffset>5715</wp:posOffset>
            </wp:positionV>
            <wp:extent cx="2508885" cy="1882775"/>
            <wp:effectExtent l="8255" t="0" r="0" b="0"/>
            <wp:wrapTight wrapText="bothSides">
              <wp:wrapPolygon edited="0">
                <wp:start x="71" y="21695"/>
                <wp:lineTo x="21392" y="21695"/>
                <wp:lineTo x="21392" y="277"/>
                <wp:lineTo x="71" y="277"/>
                <wp:lineTo x="71" y="21695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88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AC6F3" w14:textId="5AE74D22" w:rsidR="00717EEE" w:rsidRPr="00717EEE" w:rsidRDefault="00717EEE" w:rsidP="00717EEE">
      <w:pPr>
        <w:rPr>
          <w:lang w:val="fr-FR"/>
        </w:rPr>
      </w:pPr>
    </w:p>
    <w:p w14:paraId="72145D6E" w14:textId="14869E88" w:rsidR="00717EEE" w:rsidRPr="00717EEE" w:rsidRDefault="00717EEE" w:rsidP="00717EEE">
      <w:pPr>
        <w:rPr>
          <w:lang w:val="fr-FR"/>
        </w:rPr>
      </w:pPr>
    </w:p>
    <w:p w14:paraId="07FA4427" w14:textId="2F4074D0" w:rsidR="00717EEE" w:rsidRPr="00717EEE" w:rsidRDefault="00717EEE" w:rsidP="00717EEE">
      <w:pPr>
        <w:rPr>
          <w:lang w:val="fr-FR"/>
        </w:rPr>
      </w:pPr>
    </w:p>
    <w:p w14:paraId="74E1327D" w14:textId="4A55B758" w:rsidR="00717EEE" w:rsidRPr="00717EEE" w:rsidRDefault="00717EEE" w:rsidP="00717EEE">
      <w:pPr>
        <w:rPr>
          <w:lang w:val="fr-FR"/>
        </w:rPr>
      </w:pPr>
    </w:p>
    <w:p w14:paraId="015DFBD2" w14:textId="417610B2" w:rsidR="00717EEE" w:rsidRPr="00717EEE" w:rsidRDefault="00717EEE" w:rsidP="00717EEE">
      <w:pPr>
        <w:rPr>
          <w:lang w:val="fr-FR"/>
        </w:rPr>
      </w:pPr>
    </w:p>
    <w:p w14:paraId="40387F54" w14:textId="6863AC0F" w:rsidR="00717EEE" w:rsidRPr="00717EEE" w:rsidRDefault="00057F07" w:rsidP="00717EEE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4C85C1" wp14:editId="11004199">
                <wp:simplePos x="0" y="0"/>
                <wp:positionH relativeFrom="margin">
                  <wp:posOffset>1383030</wp:posOffset>
                </wp:positionH>
                <wp:positionV relativeFrom="paragraph">
                  <wp:posOffset>198120</wp:posOffset>
                </wp:positionV>
                <wp:extent cx="1828800" cy="5715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736232" w14:textId="77777777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Audeline</w:t>
                            </w:r>
                            <w:proofErr w:type="spellEnd"/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00E8EA88" w14:textId="4E2EE88D" w:rsidR="00057F07" w:rsidRPr="00057F07" w:rsidRDefault="00487598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et</w:t>
                            </w:r>
                            <w:r w:rsidR="00057F07" w:rsidRPr="00057F07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057F07" w:rsidRPr="00057F07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ses</w:t>
                            </w:r>
                            <w:proofErr w:type="spellEnd"/>
                            <w:r w:rsidR="00057F07" w:rsidRPr="00057F07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frères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85C1" id="Zone de texte 25" o:spid="_x0000_s1034" type="#_x0000_t202" style="position:absolute;left:0;text-align:left;margin-left:108.9pt;margin-top:15.6pt;width:2in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" filled="f" stroked="f">
                <v:fill o:detectmouseclick="t"/>
                <v:textbox>
                  <w:txbxContent>
                    <w:p w14:paraId="63736232" w14:textId="77777777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Audeline</w:t>
                      </w:r>
                      <w:proofErr w:type="spellEnd"/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00E8EA88" w14:textId="4E2EE88D" w:rsidR="00057F07" w:rsidRPr="00057F07" w:rsidRDefault="00487598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et</w:t>
                      </w:r>
                      <w:r w:rsidR="00057F07" w:rsidRPr="00057F07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057F07" w:rsidRPr="00057F07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ses</w:t>
                      </w:r>
                      <w:proofErr w:type="spellEnd"/>
                      <w:r w:rsidR="00057F07" w:rsidRPr="00057F07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frères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27102" w14:textId="52CCAC71" w:rsidR="00717EEE" w:rsidRDefault="00057F07" w:rsidP="00717EEE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450019" wp14:editId="6011CDB7">
                <wp:simplePos x="0" y="0"/>
                <wp:positionH relativeFrom="margin">
                  <wp:posOffset>4876800</wp:posOffset>
                </wp:positionH>
                <wp:positionV relativeFrom="paragraph">
                  <wp:posOffset>56515</wp:posOffset>
                </wp:positionV>
                <wp:extent cx="1571625" cy="3810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6A50B" w14:textId="3A615D50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Zoé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0019" id="Zone de texte 26" o:spid="_x0000_s1035" type="#_x0000_t202" style="position:absolute;left:0;text-align:left;margin-left:384pt;margin-top:4.45pt;width:123.7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" filled="f" stroked="f">
                <v:fill o:detectmouseclick="t"/>
                <v:textbox>
                  <w:txbxContent>
                    <w:p w14:paraId="05C6A50B" w14:textId="3A615D50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Zoé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E1166" w14:textId="27B8BD1A" w:rsidR="00180930" w:rsidRDefault="00180930" w:rsidP="00717EEE">
      <w:pPr>
        <w:rPr>
          <w:lang w:val="fr-FR"/>
        </w:rPr>
      </w:pPr>
    </w:p>
    <w:p w14:paraId="234864D0" w14:textId="02488002" w:rsidR="00180930" w:rsidRDefault="00057F07" w:rsidP="00717EEE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63F0F34" wp14:editId="2BCA58A1">
            <wp:simplePos x="0" y="0"/>
            <wp:positionH relativeFrom="column">
              <wp:posOffset>3714750</wp:posOffset>
            </wp:positionH>
            <wp:positionV relativeFrom="paragraph">
              <wp:posOffset>248920</wp:posOffset>
            </wp:positionV>
            <wp:extent cx="2699385" cy="2026285"/>
            <wp:effectExtent l="0" t="6350" r="0" b="0"/>
            <wp:wrapTight wrapText="bothSides">
              <wp:wrapPolygon edited="0">
                <wp:start x="-51" y="21532"/>
                <wp:lineTo x="21442" y="21532"/>
                <wp:lineTo x="21442" y="210"/>
                <wp:lineTo x="-51" y="210"/>
                <wp:lineTo x="-51" y="21532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8F978" w14:textId="32636FF2" w:rsidR="00180930" w:rsidRDefault="00057F07" w:rsidP="00717EEE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ECD05A9" wp14:editId="3EAFB0BC">
            <wp:simplePos x="0" y="0"/>
            <wp:positionH relativeFrom="column">
              <wp:posOffset>494665</wp:posOffset>
            </wp:positionH>
            <wp:positionV relativeFrom="paragraph">
              <wp:posOffset>62865</wp:posOffset>
            </wp:positionV>
            <wp:extent cx="2512695" cy="2098675"/>
            <wp:effectExtent l="0" t="2540" r="0" b="0"/>
            <wp:wrapTight wrapText="bothSides">
              <wp:wrapPolygon edited="0">
                <wp:start x="-22" y="21574"/>
                <wp:lineTo x="21431" y="21574"/>
                <wp:lineTo x="21431" y="203"/>
                <wp:lineTo x="-22" y="203"/>
                <wp:lineTo x="-22" y="2157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9"/>
                    <a:stretch/>
                  </pic:blipFill>
                  <pic:spPr bwMode="auto">
                    <a:xfrm rot="5400000">
                      <a:off x="0" y="0"/>
                      <a:ext cx="25126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D38F9" w14:textId="79FF3825" w:rsidR="00180930" w:rsidRDefault="00180930" w:rsidP="00717EEE">
      <w:pPr>
        <w:rPr>
          <w:lang w:val="fr-FR"/>
        </w:rPr>
      </w:pPr>
    </w:p>
    <w:p w14:paraId="0B4D12FB" w14:textId="23F4206A" w:rsidR="00180930" w:rsidRDefault="00180930" w:rsidP="00717EEE">
      <w:pPr>
        <w:rPr>
          <w:lang w:val="fr-FR"/>
        </w:rPr>
      </w:pPr>
    </w:p>
    <w:p w14:paraId="2603AF1F" w14:textId="766210E6" w:rsidR="00180930" w:rsidRDefault="00180930" w:rsidP="00717EEE">
      <w:pPr>
        <w:rPr>
          <w:lang w:val="fr-FR"/>
        </w:rPr>
      </w:pPr>
    </w:p>
    <w:p w14:paraId="2B2F4330" w14:textId="4F315730" w:rsidR="00180930" w:rsidRDefault="00180930" w:rsidP="00717EEE">
      <w:pPr>
        <w:rPr>
          <w:lang w:val="fr-FR"/>
        </w:rPr>
      </w:pPr>
    </w:p>
    <w:p w14:paraId="32EAA29B" w14:textId="75A368F7" w:rsidR="00180930" w:rsidRDefault="00057F07" w:rsidP="00717EEE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FEC38B" wp14:editId="28C05BC6">
                <wp:simplePos x="0" y="0"/>
                <wp:positionH relativeFrom="margin">
                  <wp:posOffset>4278630</wp:posOffset>
                </wp:positionH>
                <wp:positionV relativeFrom="paragraph">
                  <wp:posOffset>634999</wp:posOffset>
                </wp:positionV>
                <wp:extent cx="1571625" cy="695325"/>
                <wp:effectExtent l="0" t="0" r="0" b="952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0DCF48" w14:textId="681CC133" w:rsid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Lola, Milo</w:t>
                            </w:r>
                          </w:p>
                          <w:p w14:paraId="322CBD29" w14:textId="5C73A147" w:rsidR="00057F07" w:rsidRPr="00057F07" w:rsidRDefault="00057F07" w:rsidP="00057F07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F07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Manque </w:t>
                            </w:r>
                            <w:proofErr w:type="spellStart"/>
                            <w:r w:rsidRPr="00057F07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Charlyze</w:t>
                            </w:r>
                            <w:proofErr w:type="spellEnd"/>
                            <w:r w:rsidRPr="00057F07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sur la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C38B" id="Zone de texte 27" o:spid="_x0000_s1036" type="#_x0000_t202" style="position:absolute;left:0;text-align:left;margin-left:336.9pt;margin-top:50pt;width:123.75pt;height:54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" filled="f" stroked="f">
                <v:fill o:detectmouseclick="t"/>
                <v:textbox>
                  <w:txbxContent>
                    <w:p w14:paraId="260DCF48" w14:textId="681CC133" w:rsid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Lola, Milo</w:t>
                      </w:r>
                    </w:p>
                    <w:p w14:paraId="322CBD29" w14:textId="5C73A147" w:rsidR="00057F07" w:rsidRPr="00057F07" w:rsidRDefault="00057F07" w:rsidP="00057F07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F07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Manque </w:t>
                      </w:r>
                      <w:proofErr w:type="spellStart"/>
                      <w:r w:rsidRPr="00057F07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Charlyze</w:t>
                      </w:r>
                      <w:proofErr w:type="spellEnd"/>
                      <w:r w:rsidRPr="00057F07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sur la 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7B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B9712" wp14:editId="3DFF4CA9">
                <wp:simplePos x="0" y="0"/>
                <wp:positionH relativeFrom="margin">
                  <wp:posOffset>982980</wp:posOffset>
                </wp:positionH>
                <wp:positionV relativeFrom="paragraph">
                  <wp:posOffset>701675</wp:posOffset>
                </wp:positionV>
                <wp:extent cx="1571625" cy="3810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A30D2" w14:textId="38E65CE3" w:rsidR="00D327B4" w:rsidRPr="00057F07" w:rsidRDefault="00D327B4" w:rsidP="00D327B4">
                            <w:pPr>
                              <w:tabs>
                                <w:tab w:val="left" w:pos="1875"/>
                              </w:tabs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7F07">
                              <w:rPr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Suzie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9712" id="Zone de texte 16" o:spid="_x0000_s1037" type="#_x0000_t202" style="position:absolute;left:0;text-align:left;margin-left:77.4pt;margin-top:55.25pt;width:123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" filled="f" stroked="f">
                <v:fill o:detectmouseclick="t"/>
                <v:textbox>
                  <w:txbxContent>
                    <w:p w14:paraId="6F6A30D2" w14:textId="38E65CE3" w:rsidR="00D327B4" w:rsidRPr="00057F07" w:rsidRDefault="00D327B4" w:rsidP="00D327B4">
                      <w:pPr>
                        <w:tabs>
                          <w:tab w:val="left" w:pos="1875"/>
                        </w:tabs>
                        <w:spacing w:before="0" w:after="0" w:line="240" w:lineRule="auto"/>
                        <w:ind w:left="142" w:right="142"/>
                        <w:jc w:val="center"/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7F07">
                        <w:rPr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Suzie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DB91D" w14:textId="6B02727F" w:rsidR="00717EEE" w:rsidRDefault="00551A83" w:rsidP="00717EEE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127C33" wp14:editId="03CFBEB2">
            <wp:simplePos x="0" y="0"/>
            <wp:positionH relativeFrom="column">
              <wp:posOffset>552450</wp:posOffset>
            </wp:positionH>
            <wp:positionV relativeFrom="paragraph">
              <wp:posOffset>0</wp:posOffset>
            </wp:positionV>
            <wp:extent cx="953770" cy="953770"/>
            <wp:effectExtent l="0" t="0" r="0" b="0"/>
            <wp:wrapSquare wrapText="bothSides"/>
            <wp:docPr id="12" name="Image 12" descr="Ballon anniversaire 90 ans Rainbow Confetti 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lon anniversaire 90 ans Rainbow Confetti 45 c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D0A39" w14:textId="0684521C" w:rsidR="00717EEE" w:rsidRDefault="00717EEE" w:rsidP="00717EEE">
      <w:pPr>
        <w:tabs>
          <w:tab w:val="left" w:pos="1455"/>
        </w:tabs>
        <w:rPr>
          <w:lang w:val="fr-FR"/>
        </w:rPr>
      </w:pPr>
      <w:r>
        <w:rPr>
          <w:lang w:val="fr-FR"/>
        </w:rPr>
        <w:tab/>
      </w:r>
      <w:r w:rsidR="00BE73CA">
        <w:rPr>
          <w:lang w:val="fr-FR"/>
        </w:rPr>
        <w:t>Le 22 décembre 2020, le maire et les adjoints se sont déplacés pour honorer René BOUCON, doyen du village, en présence de ses enfants Nicole et Denis</w:t>
      </w:r>
      <w:r w:rsidR="00180930">
        <w:rPr>
          <w:lang w:val="fr-FR"/>
        </w:rPr>
        <w:t xml:space="preserve"> et de son épouse </w:t>
      </w:r>
      <w:r w:rsidR="00487598">
        <w:rPr>
          <w:lang w:val="fr-FR"/>
        </w:rPr>
        <w:t>Thérèse.</w:t>
      </w:r>
    </w:p>
    <w:p w14:paraId="6E035702" w14:textId="6B326925" w:rsidR="00AD0429" w:rsidRDefault="00AD0429" w:rsidP="00BE73CA">
      <w:pPr>
        <w:tabs>
          <w:tab w:val="left" w:pos="1455"/>
        </w:tabs>
        <w:ind w:left="0"/>
        <w:rPr>
          <w:lang w:val="fr-FR"/>
        </w:rPr>
      </w:pPr>
    </w:p>
    <w:p w14:paraId="4960501E" w14:textId="7DBB5163" w:rsidR="00BE73CA" w:rsidRDefault="00BE73CA" w:rsidP="00BE73CA">
      <w:pPr>
        <w:tabs>
          <w:tab w:val="left" w:pos="1455"/>
        </w:tabs>
        <w:ind w:left="0"/>
        <w:rPr>
          <w:lang w:val="fr-FR"/>
        </w:rPr>
      </w:pPr>
    </w:p>
    <w:p w14:paraId="6BC785BC" w14:textId="05238A0C" w:rsidR="00BE73CA" w:rsidRDefault="00BE73CA" w:rsidP="00BE73CA">
      <w:pPr>
        <w:tabs>
          <w:tab w:val="left" w:pos="1455"/>
        </w:tabs>
        <w:ind w:left="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CFE1FF" wp14:editId="6A867CB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902075" cy="2926715"/>
            <wp:effectExtent l="0" t="0" r="3175" b="6985"/>
            <wp:wrapTight wrapText="bothSides">
              <wp:wrapPolygon edited="0">
                <wp:start x="0" y="0"/>
                <wp:lineTo x="0" y="21511"/>
                <wp:lineTo x="21512" y="21511"/>
                <wp:lineTo x="2151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E9A2" w14:textId="3D46C3D1" w:rsidR="00BE73CA" w:rsidRDefault="00BE73CA" w:rsidP="00BE73CA">
      <w:pPr>
        <w:tabs>
          <w:tab w:val="left" w:pos="1455"/>
        </w:tabs>
        <w:ind w:left="0"/>
        <w:rPr>
          <w:lang w:val="fr-FR"/>
        </w:rPr>
      </w:pPr>
    </w:p>
    <w:p w14:paraId="5ED30C34" w14:textId="77777777" w:rsidR="00BE73CA" w:rsidRPr="00AD0429" w:rsidRDefault="00BE73CA" w:rsidP="00BE73CA">
      <w:pPr>
        <w:tabs>
          <w:tab w:val="left" w:pos="1455"/>
        </w:tabs>
        <w:ind w:left="0"/>
        <w:rPr>
          <w:lang w:val="fr-FR"/>
        </w:rPr>
      </w:pPr>
    </w:p>
    <w:p w14:paraId="257B716D" w14:textId="255D0D9E" w:rsidR="00AD0429" w:rsidRPr="00AD0429" w:rsidRDefault="00AD0429" w:rsidP="00AD0429">
      <w:pPr>
        <w:rPr>
          <w:lang w:val="fr-FR"/>
        </w:rPr>
      </w:pPr>
    </w:p>
    <w:p w14:paraId="23F440F2" w14:textId="2A68D935" w:rsidR="00AD0429" w:rsidRPr="00AD0429" w:rsidRDefault="00AD0429" w:rsidP="00AD0429">
      <w:pPr>
        <w:rPr>
          <w:lang w:val="fr-FR"/>
        </w:rPr>
      </w:pPr>
    </w:p>
    <w:p w14:paraId="1252FDF0" w14:textId="25C84CCC" w:rsidR="00AD0429" w:rsidRPr="00AD0429" w:rsidRDefault="00AD0429" w:rsidP="00AD0429">
      <w:pPr>
        <w:rPr>
          <w:lang w:val="fr-FR"/>
        </w:rPr>
      </w:pPr>
    </w:p>
    <w:p w14:paraId="2143A3F3" w14:textId="3AF5531B" w:rsidR="00AD0429" w:rsidRPr="00AD0429" w:rsidRDefault="00AD0429" w:rsidP="00AD0429">
      <w:pPr>
        <w:rPr>
          <w:lang w:val="fr-FR"/>
        </w:rPr>
      </w:pPr>
    </w:p>
    <w:p w14:paraId="708204A1" w14:textId="1E14E8E3" w:rsidR="00AD0429" w:rsidRPr="00AD0429" w:rsidRDefault="00AD0429" w:rsidP="00AD0429">
      <w:pPr>
        <w:rPr>
          <w:lang w:val="fr-FR"/>
        </w:rPr>
      </w:pPr>
    </w:p>
    <w:p w14:paraId="45B2C6FC" w14:textId="76888504" w:rsidR="00AD0429" w:rsidRPr="00AD0429" w:rsidRDefault="00AD0429" w:rsidP="00AD0429">
      <w:pPr>
        <w:rPr>
          <w:lang w:val="fr-FR"/>
        </w:rPr>
      </w:pPr>
    </w:p>
    <w:p w14:paraId="6E63D1A0" w14:textId="789C42C2" w:rsidR="00AD0429" w:rsidRDefault="00AD0429" w:rsidP="00AD0429">
      <w:pPr>
        <w:rPr>
          <w:lang w:val="fr-FR"/>
        </w:rPr>
      </w:pPr>
    </w:p>
    <w:p w14:paraId="1DBA0F01" w14:textId="05DE5D07" w:rsidR="00487598" w:rsidRDefault="00487598" w:rsidP="00AD0429">
      <w:pPr>
        <w:rPr>
          <w:lang w:val="fr-FR"/>
        </w:rPr>
      </w:pPr>
    </w:p>
    <w:p w14:paraId="3EA389D8" w14:textId="77777777" w:rsidR="00487598" w:rsidRPr="00AD0429" w:rsidRDefault="00487598" w:rsidP="00AD0429">
      <w:pPr>
        <w:rPr>
          <w:lang w:val="fr-FR"/>
        </w:rPr>
      </w:pPr>
    </w:p>
    <w:p w14:paraId="42028B3F" w14:textId="76A4B6EA" w:rsidR="00AD0429" w:rsidRPr="00AD0429" w:rsidRDefault="00AD0429" w:rsidP="00AD0429">
      <w:pPr>
        <w:rPr>
          <w:lang w:val="fr-FR"/>
        </w:rPr>
      </w:pPr>
    </w:p>
    <w:p w14:paraId="168106F9" w14:textId="77777777" w:rsidR="00382F78" w:rsidRDefault="00382F78" w:rsidP="00382F78">
      <w:pPr>
        <w:pStyle w:val="Coordonnes"/>
        <w:spacing w:after="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>Les bons d’achats destinés aux personnes âgées de 65 ans et plus,  en compensation du repas des ainés qui, pandémie oblige, a été annulé,  ont été distribué par le maire et les adjoints, soit 31 bénéficiaires.</w:t>
      </w:r>
    </w:p>
    <w:p w14:paraId="6EF53048" w14:textId="77777777" w:rsidR="00382F78" w:rsidRDefault="00382F78" w:rsidP="00382F78">
      <w:pPr>
        <w:pStyle w:val="Coordonnes"/>
        <w:spacing w:after="0"/>
        <w:ind w:left="0"/>
        <w:rPr>
          <w:noProof/>
          <w:color w:val="6C972C" w:themeColor="accent2" w:themeShade="BF"/>
          <w:sz w:val="24"/>
          <w:szCs w:val="24"/>
          <w:lang w:val="fr-FR"/>
        </w:rPr>
      </w:pPr>
    </w:p>
    <w:p w14:paraId="099B7B27" w14:textId="6B5E3142" w:rsidR="00AD0429" w:rsidRDefault="00AD0429" w:rsidP="00AD0429">
      <w:pPr>
        <w:ind w:left="0"/>
        <w:rPr>
          <w:lang w:val="fr-FR"/>
        </w:rPr>
      </w:pPr>
      <w:r w:rsidRPr="00BE73CA">
        <w:rPr>
          <w:i/>
          <w:iCs/>
          <w:lang w:val="fr-FR"/>
        </w:rPr>
        <w:t>Quelques messages</w:t>
      </w:r>
      <w:r>
        <w:rPr>
          <w:lang w:val="fr-FR"/>
        </w:rPr>
        <w:t> :</w:t>
      </w:r>
    </w:p>
    <w:p w14:paraId="17949096" w14:textId="397B9BA4" w:rsidR="00AD0429" w:rsidRDefault="00AD0429" w:rsidP="00AD0429">
      <w:pPr>
        <w:ind w:left="0"/>
        <w:rPr>
          <w:lang w:val="fr-FR"/>
        </w:rPr>
      </w:pPr>
    </w:p>
    <w:p w14:paraId="560EB18D" w14:textId="1CBC0F2B" w:rsidR="00AD0429" w:rsidRPr="00FA6C48" w:rsidRDefault="00AD0429" w:rsidP="00FA6C48">
      <w:pPr>
        <w:pStyle w:val="Paragraphedeliste"/>
        <w:numPr>
          <w:ilvl w:val="0"/>
          <w:numId w:val="7"/>
        </w:numPr>
        <w:rPr>
          <w:lang w:val="fr-FR"/>
        </w:rPr>
      </w:pPr>
      <w:r w:rsidRPr="00FA6C48">
        <w:rPr>
          <w:lang w:val="fr-FR"/>
        </w:rPr>
        <w:t xml:space="preserve">Ne jetez pas </w:t>
      </w:r>
      <w:r w:rsidR="00FA6C48">
        <w:rPr>
          <w:lang w:val="fr-FR"/>
        </w:rPr>
        <w:t>le</w:t>
      </w:r>
      <w:r w:rsidRPr="00FA6C48">
        <w:rPr>
          <w:lang w:val="fr-FR"/>
        </w:rPr>
        <w:t xml:space="preserve">s décorations de Noël qui ne vous plaisent plus, la commune en fera un bon usage pour les prochaines fêtes de fin d’année et vos suggestions de décors seront les </w:t>
      </w:r>
      <w:r w:rsidR="00FA6C48" w:rsidRPr="00FA6C48">
        <w:rPr>
          <w:lang w:val="fr-FR"/>
        </w:rPr>
        <w:t>bienvenues</w:t>
      </w:r>
      <w:r w:rsidRPr="00FA6C48">
        <w:rPr>
          <w:lang w:val="fr-FR"/>
        </w:rPr>
        <w:t>.</w:t>
      </w:r>
    </w:p>
    <w:p w14:paraId="2C92E78B" w14:textId="1AC9863B" w:rsidR="00AD0429" w:rsidRDefault="00AD0429" w:rsidP="00AD0429">
      <w:pPr>
        <w:ind w:left="0"/>
        <w:rPr>
          <w:lang w:val="fr-FR"/>
        </w:rPr>
      </w:pPr>
    </w:p>
    <w:p w14:paraId="595CC36C" w14:textId="4942B4AB" w:rsidR="00AD0429" w:rsidRDefault="00AD0429" w:rsidP="007C1379">
      <w:pPr>
        <w:pStyle w:val="Paragraphedeliste"/>
        <w:numPr>
          <w:ilvl w:val="0"/>
          <w:numId w:val="7"/>
        </w:numPr>
        <w:rPr>
          <w:lang w:val="fr-FR"/>
        </w:rPr>
      </w:pPr>
      <w:r w:rsidRPr="00FA6C48">
        <w:rPr>
          <w:lang w:val="fr-FR"/>
        </w:rPr>
        <w:t>Si vous êtes int</w:t>
      </w:r>
      <w:r w:rsidR="00FA6C48" w:rsidRPr="00FA6C48">
        <w:rPr>
          <w:lang w:val="fr-FR"/>
        </w:rPr>
        <w:t>é</w:t>
      </w:r>
      <w:r w:rsidRPr="00FA6C48">
        <w:rPr>
          <w:lang w:val="fr-FR"/>
        </w:rPr>
        <w:t xml:space="preserve">ressés par un groupement d’achat de fuel pour votre chauffage, vous pouvez vous inscrire en mairie. </w:t>
      </w:r>
      <w:r w:rsidR="00FA6C48" w:rsidRPr="00FA6C48">
        <w:rPr>
          <w:lang w:val="fr-FR"/>
        </w:rPr>
        <w:t xml:space="preserve">Plus la commande est importante, plus le tarif diminue. </w:t>
      </w:r>
    </w:p>
    <w:p w14:paraId="3F9B6A12" w14:textId="77777777" w:rsidR="00551A83" w:rsidRPr="00551A83" w:rsidRDefault="00551A83" w:rsidP="00551A83">
      <w:pPr>
        <w:pStyle w:val="Paragraphedeliste"/>
        <w:rPr>
          <w:lang w:val="fr-FR"/>
        </w:rPr>
      </w:pPr>
    </w:p>
    <w:p w14:paraId="5298D7A4" w14:textId="02A24D61" w:rsidR="00AD0429" w:rsidRPr="00AD0429" w:rsidRDefault="00AD0429" w:rsidP="007C1379">
      <w:pPr>
        <w:tabs>
          <w:tab w:val="left" w:pos="1875"/>
        </w:tabs>
        <w:ind w:left="0"/>
        <w:rPr>
          <w:lang w:val="fr-FR"/>
        </w:rPr>
      </w:pPr>
    </w:p>
    <w:sectPr w:rsidR="00AD0429" w:rsidRPr="00AD0429" w:rsidSect="007C137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8" w:orient="landscape" w:code="8"/>
      <w:pgMar w:top="720" w:right="567" w:bottom="720" w:left="510" w:header="357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48DED" w14:textId="77777777" w:rsidR="00A056C5" w:rsidRDefault="00A056C5">
      <w:pPr>
        <w:spacing w:before="0" w:after="0" w:line="240" w:lineRule="auto"/>
      </w:pPr>
      <w:r>
        <w:separator/>
      </w:r>
    </w:p>
  </w:endnote>
  <w:endnote w:type="continuationSeparator" w:id="0">
    <w:p w14:paraId="4BCF670B" w14:textId="77777777" w:rsidR="00A056C5" w:rsidRDefault="00A056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50A05" w14:textId="77777777" w:rsidR="00F9439D" w:rsidRDefault="00F9439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92A4" w14:textId="518F3EFD" w:rsidR="00AD2BB3" w:rsidRDefault="00AD2BB3" w:rsidP="00AD2BB3">
    <w:pPr>
      <w:pStyle w:val="Pieddepage"/>
      <w:ind w:left="0"/>
    </w:pPr>
  </w:p>
  <w:p w14:paraId="5D4EFBEC" w14:textId="77777777" w:rsidR="001F042D" w:rsidRPr="00C12C35" w:rsidRDefault="001F042D">
    <w:pPr>
      <w:pStyle w:val="Sansinterligne"/>
      <w:rPr>
        <w:noProof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C4D1" w14:textId="77777777" w:rsidR="00F9439D" w:rsidRDefault="00F943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5BEF4" w14:textId="77777777" w:rsidR="00A056C5" w:rsidRDefault="00A056C5">
      <w:pPr>
        <w:spacing w:before="0" w:after="0" w:line="240" w:lineRule="auto"/>
      </w:pPr>
      <w:r>
        <w:separator/>
      </w:r>
    </w:p>
  </w:footnote>
  <w:footnote w:type="continuationSeparator" w:id="0">
    <w:p w14:paraId="5FBB1159" w14:textId="77777777" w:rsidR="00A056C5" w:rsidRDefault="00A056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266C5" w14:textId="77777777" w:rsidR="00F9439D" w:rsidRDefault="00F9439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F3640" w14:textId="77777777" w:rsidR="00F9439D" w:rsidRDefault="00F9439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E859C" w14:textId="77777777" w:rsidR="00F9439D" w:rsidRDefault="00F943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BA4388"/>
    <w:multiLevelType w:val="hybridMultilevel"/>
    <w:tmpl w:val="EF4E491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AA533B"/>
    <w:multiLevelType w:val="hybridMultilevel"/>
    <w:tmpl w:val="B24455AA"/>
    <w:lvl w:ilvl="0" w:tplc="821604A6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AA6C36"/>
    <w:multiLevelType w:val="hybridMultilevel"/>
    <w:tmpl w:val="76E0F1BA"/>
    <w:lvl w:ilvl="0" w:tplc="1690E54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24B66"/>
    <w:rsid w:val="0003381A"/>
    <w:rsid w:val="00034B68"/>
    <w:rsid w:val="0005246A"/>
    <w:rsid w:val="00057F07"/>
    <w:rsid w:val="000631D8"/>
    <w:rsid w:val="00065742"/>
    <w:rsid w:val="000A19F8"/>
    <w:rsid w:val="000A6C76"/>
    <w:rsid w:val="000C7B4B"/>
    <w:rsid w:val="000D081E"/>
    <w:rsid w:val="001107AA"/>
    <w:rsid w:val="00120C7E"/>
    <w:rsid w:val="0012564E"/>
    <w:rsid w:val="0013161F"/>
    <w:rsid w:val="0014550B"/>
    <w:rsid w:val="00157995"/>
    <w:rsid w:val="001753A0"/>
    <w:rsid w:val="00180930"/>
    <w:rsid w:val="001966EE"/>
    <w:rsid w:val="001C11CD"/>
    <w:rsid w:val="001C164F"/>
    <w:rsid w:val="001C2ED1"/>
    <w:rsid w:val="001D1218"/>
    <w:rsid w:val="001D4A06"/>
    <w:rsid w:val="001E30DA"/>
    <w:rsid w:val="001F042D"/>
    <w:rsid w:val="0020376D"/>
    <w:rsid w:val="00206FC0"/>
    <w:rsid w:val="002279E8"/>
    <w:rsid w:val="00261B17"/>
    <w:rsid w:val="00287235"/>
    <w:rsid w:val="002B391B"/>
    <w:rsid w:val="002C00C8"/>
    <w:rsid w:val="002C0C22"/>
    <w:rsid w:val="002E60FE"/>
    <w:rsid w:val="003049BD"/>
    <w:rsid w:val="00306B13"/>
    <w:rsid w:val="00306F9F"/>
    <w:rsid w:val="003223D0"/>
    <w:rsid w:val="00374A65"/>
    <w:rsid w:val="003823F4"/>
    <w:rsid w:val="00382F78"/>
    <w:rsid w:val="003B2C9C"/>
    <w:rsid w:val="003B2CBE"/>
    <w:rsid w:val="003B3417"/>
    <w:rsid w:val="003B46F1"/>
    <w:rsid w:val="003B72DD"/>
    <w:rsid w:val="003C50CF"/>
    <w:rsid w:val="003E029D"/>
    <w:rsid w:val="003E1B69"/>
    <w:rsid w:val="003E4C6F"/>
    <w:rsid w:val="003F3C98"/>
    <w:rsid w:val="00406D44"/>
    <w:rsid w:val="00431F82"/>
    <w:rsid w:val="00433BBE"/>
    <w:rsid w:val="004426CB"/>
    <w:rsid w:val="004578DD"/>
    <w:rsid w:val="00484EF8"/>
    <w:rsid w:val="00487598"/>
    <w:rsid w:val="004939DF"/>
    <w:rsid w:val="004A3159"/>
    <w:rsid w:val="004A71D2"/>
    <w:rsid w:val="004A7550"/>
    <w:rsid w:val="004B06ED"/>
    <w:rsid w:val="004B1CFC"/>
    <w:rsid w:val="004B3E66"/>
    <w:rsid w:val="004C01EE"/>
    <w:rsid w:val="004E720E"/>
    <w:rsid w:val="004F279A"/>
    <w:rsid w:val="00524289"/>
    <w:rsid w:val="00530BFA"/>
    <w:rsid w:val="005315D0"/>
    <w:rsid w:val="00551A83"/>
    <w:rsid w:val="00567806"/>
    <w:rsid w:val="005A0540"/>
    <w:rsid w:val="005A5939"/>
    <w:rsid w:val="005A6A92"/>
    <w:rsid w:val="005D5BF5"/>
    <w:rsid w:val="00630328"/>
    <w:rsid w:val="00633FFD"/>
    <w:rsid w:val="00642B88"/>
    <w:rsid w:val="006474A4"/>
    <w:rsid w:val="0066089F"/>
    <w:rsid w:val="0066235C"/>
    <w:rsid w:val="00683B70"/>
    <w:rsid w:val="006840B6"/>
    <w:rsid w:val="00695DC0"/>
    <w:rsid w:val="00695DE8"/>
    <w:rsid w:val="007006A9"/>
    <w:rsid w:val="00713F13"/>
    <w:rsid w:val="00717EEE"/>
    <w:rsid w:val="00724653"/>
    <w:rsid w:val="00727517"/>
    <w:rsid w:val="007277E1"/>
    <w:rsid w:val="00734597"/>
    <w:rsid w:val="00784613"/>
    <w:rsid w:val="007A47A1"/>
    <w:rsid w:val="007A4C1E"/>
    <w:rsid w:val="007C1379"/>
    <w:rsid w:val="007C421C"/>
    <w:rsid w:val="007D2818"/>
    <w:rsid w:val="007D522A"/>
    <w:rsid w:val="007D58C7"/>
    <w:rsid w:val="007D7F50"/>
    <w:rsid w:val="007E5908"/>
    <w:rsid w:val="00816A8B"/>
    <w:rsid w:val="008367B1"/>
    <w:rsid w:val="0084273D"/>
    <w:rsid w:val="00871C50"/>
    <w:rsid w:val="00890C54"/>
    <w:rsid w:val="008A1E2D"/>
    <w:rsid w:val="008B0B5C"/>
    <w:rsid w:val="008B75AA"/>
    <w:rsid w:val="008C5924"/>
    <w:rsid w:val="008D13FD"/>
    <w:rsid w:val="008D2C23"/>
    <w:rsid w:val="008D7A9F"/>
    <w:rsid w:val="008F01CD"/>
    <w:rsid w:val="008F4E51"/>
    <w:rsid w:val="008F64DE"/>
    <w:rsid w:val="009002AE"/>
    <w:rsid w:val="0093306A"/>
    <w:rsid w:val="009653A8"/>
    <w:rsid w:val="009A33A9"/>
    <w:rsid w:val="009B231A"/>
    <w:rsid w:val="009B5C76"/>
    <w:rsid w:val="009C2637"/>
    <w:rsid w:val="009C6908"/>
    <w:rsid w:val="009E1564"/>
    <w:rsid w:val="009E5FE5"/>
    <w:rsid w:val="009E74DA"/>
    <w:rsid w:val="00A056C5"/>
    <w:rsid w:val="00A136EF"/>
    <w:rsid w:val="00A42723"/>
    <w:rsid w:val="00A62417"/>
    <w:rsid w:val="00A66385"/>
    <w:rsid w:val="00A71637"/>
    <w:rsid w:val="00A740C1"/>
    <w:rsid w:val="00A87548"/>
    <w:rsid w:val="00AD0429"/>
    <w:rsid w:val="00AD2BB3"/>
    <w:rsid w:val="00AD53C9"/>
    <w:rsid w:val="00AF5DE7"/>
    <w:rsid w:val="00B05BE5"/>
    <w:rsid w:val="00B07D40"/>
    <w:rsid w:val="00B106FF"/>
    <w:rsid w:val="00B14617"/>
    <w:rsid w:val="00B2588C"/>
    <w:rsid w:val="00B26C57"/>
    <w:rsid w:val="00B46908"/>
    <w:rsid w:val="00B55061"/>
    <w:rsid w:val="00B75643"/>
    <w:rsid w:val="00B90DB5"/>
    <w:rsid w:val="00BA2CFC"/>
    <w:rsid w:val="00BC5D2F"/>
    <w:rsid w:val="00BD0250"/>
    <w:rsid w:val="00BE73CA"/>
    <w:rsid w:val="00BF0B8A"/>
    <w:rsid w:val="00BF32BF"/>
    <w:rsid w:val="00BF7B83"/>
    <w:rsid w:val="00C07A2E"/>
    <w:rsid w:val="00C12C35"/>
    <w:rsid w:val="00C14201"/>
    <w:rsid w:val="00C17E64"/>
    <w:rsid w:val="00C33FA2"/>
    <w:rsid w:val="00C36C15"/>
    <w:rsid w:val="00C37344"/>
    <w:rsid w:val="00C441A8"/>
    <w:rsid w:val="00C536F6"/>
    <w:rsid w:val="00C93D4F"/>
    <w:rsid w:val="00CC4114"/>
    <w:rsid w:val="00CC7EB0"/>
    <w:rsid w:val="00CD7EE8"/>
    <w:rsid w:val="00D004D8"/>
    <w:rsid w:val="00D11753"/>
    <w:rsid w:val="00D32517"/>
    <w:rsid w:val="00D327B4"/>
    <w:rsid w:val="00D37EE0"/>
    <w:rsid w:val="00D53098"/>
    <w:rsid w:val="00D6197F"/>
    <w:rsid w:val="00D93524"/>
    <w:rsid w:val="00DA4986"/>
    <w:rsid w:val="00DA783C"/>
    <w:rsid w:val="00DB2BB1"/>
    <w:rsid w:val="00DB6FAA"/>
    <w:rsid w:val="00DC3984"/>
    <w:rsid w:val="00DE4418"/>
    <w:rsid w:val="00DF369D"/>
    <w:rsid w:val="00DF744B"/>
    <w:rsid w:val="00E07B7A"/>
    <w:rsid w:val="00E1783C"/>
    <w:rsid w:val="00E20827"/>
    <w:rsid w:val="00E226D2"/>
    <w:rsid w:val="00E22B41"/>
    <w:rsid w:val="00E262F6"/>
    <w:rsid w:val="00E44C5F"/>
    <w:rsid w:val="00E47341"/>
    <w:rsid w:val="00E84544"/>
    <w:rsid w:val="00EA37EA"/>
    <w:rsid w:val="00EA64F6"/>
    <w:rsid w:val="00EB0639"/>
    <w:rsid w:val="00EB236A"/>
    <w:rsid w:val="00EB3849"/>
    <w:rsid w:val="00EC5ADD"/>
    <w:rsid w:val="00ED30AA"/>
    <w:rsid w:val="00ED7F79"/>
    <w:rsid w:val="00EF08AB"/>
    <w:rsid w:val="00EF1BF2"/>
    <w:rsid w:val="00EF2158"/>
    <w:rsid w:val="00F131B2"/>
    <w:rsid w:val="00F14394"/>
    <w:rsid w:val="00F2464D"/>
    <w:rsid w:val="00F247F5"/>
    <w:rsid w:val="00F30F4B"/>
    <w:rsid w:val="00F32C71"/>
    <w:rsid w:val="00F359C5"/>
    <w:rsid w:val="00F52E29"/>
    <w:rsid w:val="00F54CB9"/>
    <w:rsid w:val="00F8712B"/>
    <w:rsid w:val="00F9234E"/>
    <w:rsid w:val="00F9439D"/>
    <w:rsid w:val="00FA6C48"/>
    <w:rsid w:val="00FD08AF"/>
    <w:rsid w:val="00FD7648"/>
    <w:rsid w:val="00FF115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F27A75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3FFD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1564"/>
    <w:rPr>
      <w:color w:val="605E5C"/>
      <w:shd w:val="clear" w:color="auto" w:fill="E1DFDD"/>
    </w:rPr>
  </w:style>
  <w:style w:type="character" w:styleId="Accentuation">
    <w:name w:val="Emphasis"/>
    <w:qFormat/>
    <w:rsid w:val="00DA4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B29ED1F-1D38-41ED-8384-43AA5669F2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298</TotalTime>
  <Pages>4</Pages>
  <Words>244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16</cp:revision>
  <cp:lastPrinted>2021-01-08T09:30:00Z</cp:lastPrinted>
  <dcterms:created xsi:type="dcterms:W3CDTF">2020-12-29T09:49:00Z</dcterms:created>
  <dcterms:modified xsi:type="dcterms:W3CDTF">2021-01-08T10:29:00Z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