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3F489" w14:textId="474DBAA1" w:rsidR="00567806" w:rsidRPr="00567806" w:rsidRDefault="00567806" w:rsidP="00683B70">
      <w:pPr>
        <w:pStyle w:val="Organisation"/>
        <w:tabs>
          <w:tab w:val="left" w:pos="10620"/>
        </w:tabs>
        <w:spacing w:before="0" w:after="0"/>
        <w:ind w:left="142" w:right="142"/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67806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NOUVELLES DES TERRES  - </w:t>
      </w:r>
      <w:r w:rsidR="008F01CD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31/08/</w:t>
      </w:r>
      <w:r w:rsidRPr="00567806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2020</w:t>
      </w:r>
    </w:p>
    <w:p w14:paraId="556F33E3" w14:textId="503CAC89" w:rsidR="005D5BF5" w:rsidRPr="00BF0B8A" w:rsidRDefault="00D93524" w:rsidP="00871C50">
      <w:pPr>
        <w:pStyle w:val="Organisation"/>
        <w:spacing w:before="0" w:after="0"/>
        <w:ind w:left="142" w:right="142"/>
        <w:rPr>
          <w:noProof/>
          <w:sz w:val="28"/>
          <w:szCs w:val="28"/>
          <w:lang w:val="fr-FR"/>
        </w:rPr>
      </w:pPr>
      <w:r w:rsidRPr="00BF0B8A">
        <w:rPr>
          <w:noProof/>
          <w:sz w:val="28"/>
          <w:szCs w:val="28"/>
          <w:lang w:val="fr-FR" w:eastAsia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767877F" wp14:editId="2C8D41A9">
                <wp:simplePos x="0" y="0"/>
                <wp:positionH relativeFrom="page">
                  <wp:posOffset>5209540</wp:posOffset>
                </wp:positionH>
                <wp:positionV relativeFrom="margin">
                  <wp:align>top</wp:align>
                </wp:positionV>
                <wp:extent cx="2254885" cy="1562100"/>
                <wp:effectExtent l="0" t="0" r="0" b="0"/>
                <wp:wrapSquare wrapText="left"/>
                <wp:docPr id="5" name="Zone de texte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0BC3" w14:textId="192A637D" w:rsidR="001F042D" w:rsidRPr="00D6197F" w:rsidRDefault="001F042D" w:rsidP="00D93524">
                            <w:pPr>
                              <w:pStyle w:val="Photo"/>
                              <w:rPr>
                                <w:lang w:val="fr-FR"/>
                              </w:rPr>
                            </w:pPr>
                          </w:p>
                          <w:p w14:paraId="4EB66F2A" w14:textId="77777777" w:rsidR="001F042D" w:rsidRPr="00D6197F" w:rsidRDefault="001F042D" w:rsidP="00D93524">
                            <w:pPr>
                              <w:pStyle w:val="Sansinterligne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7877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alt="Newsletter sidebar 1" style="position:absolute;left:0;text-align:left;margin-left:410.2pt;margin-top:0;width:177.5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" o:allowoverlap="f" filled="f" stroked="f" strokeweight=".5pt">
                <v:textbox inset="1.44pt,0,1.44pt,0">
                  <w:txbxContent>
                    <w:p w14:paraId="046C0BC3" w14:textId="192A637D" w:rsidR="001F042D" w:rsidRPr="00D6197F" w:rsidRDefault="001F042D" w:rsidP="00D93524">
                      <w:pPr>
                        <w:pStyle w:val="Photo"/>
                        <w:rPr>
                          <w:lang w:val="fr-FR"/>
                        </w:rPr>
                      </w:pPr>
                    </w:p>
                    <w:p w14:paraId="4EB66F2A" w14:textId="77777777" w:rsidR="001F042D" w:rsidRPr="00D6197F" w:rsidRDefault="001F042D" w:rsidP="00D93524">
                      <w:pPr>
                        <w:pStyle w:val="Sansinterligne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BF0B8A"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MAIRIE </w:t>
      </w:r>
      <w:r w:rsidR="000D081E"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LES TERRES DE CHAUX</w:t>
      </w:r>
    </w:p>
    <w:p w14:paraId="5124DEAF" w14:textId="77777777" w:rsidR="00BF0B8A" w:rsidRPr="00BF0B8A" w:rsidRDefault="000D081E" w:rsidP="00BF0B8A">
      <w:pPr>
        <w:pStyle w:val="Coordonnes"/>
        <w:spacing w:after="0"/>
        <w:rPr>
          <w:noProof/>
          <w:sz w:val="18"/>
          <w:szCs w:val="18"/>
          <w:lang w:val="fr-FR"/>
        </w:rPr>
      </w:pPr>
      <w:r w:rsidRPr="00BF0B8A">
        <w:rPr>
          <w:noProof/>
          <w:sz w:val="18"/>
          <w:szCs w:val="18"/>
          <w:lang w:val="fr-FR"/>
        </w:rPr>
        <w:t>11, Chemin de Graverot</w:t>
      </w:r>
    </w:p>
    <w:p w14:paraId="2A08F7CC" w14:textId="5DD5BC8C" w:rsidR="00BF0B8A" w:rsidRPr="00567806" w:rsidRDefault="00BF0B8A" w:rsidP="00567806">
      <w:pPr>
        <w:pStyle w:val="Coordonnes"/>
        <w:spacing w:after="0"/>
        <w:rPr>
          <w:noProof/>
          <w:sz w:val="18"/>
          <w:szCs w:val="18"/>
          <w:lang w:val="fr-FR"/>
        </w:rPr>
      </w:pPr>
      <w:r w:rsidRPr="00BF0B8A">
        <w:rPr>
          <w:noProof/>
          <w:sz w:val="18"/>
          <w:szCs w:val="18"/>
          <w:lang w:val="fr-FR"/>
        </w:rPr>
        <w:t xml:space="preserve"> www.lesterresdechaux.fr - 03 81 94 14 85   mairie.lesterresdechaux25190@orange.fr</w:t>
      </w:r>
    </w:p>
    <w:p w14:paraId="2626812E" w14:textId="5C48967F" w:rsidR="005D5BF5" w:rsidRPr="00871C50" w:rsidRDefault="00BF0B8A" w:rsidP="001D1218">
      <w:pPr>
        <w:pStyle w:val="Coordonnes"/>
        <w:spacing w:after="0"/>
        <w:ind w:left="142" w:right="142"/>
        <w:rPr>
          <w:noProof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37B0E2EC" wp14:editId="0342244A">
            <wp:extent cx="6832800" cy="1101600"/>
            <wp:effectExtent l="0" t="0" r="635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800" cy="1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NewsletterTable"/>
        <w:tblpPr w:leftFromText="141" w:rightFromText="141" w:vertAnchor="text" w:horzAnchor="margin" w:tblpY="453"/>
        <w:tblW w:w="5071" w:type="pct"/>
        <w:tblLook w:val="0660" w:firstRow="1" w:lastRow="1" w:firstColumn="0" w:lastColumn="0" w:noHBand="1" w:noVBand="1"/>
        <w:tblDescription w:val="Intro letter"/>
      </w:tblPr>
      <w:tblGrid>
        <w:gridCol w:w="10982"/>
      </w:tblGrid>
      <w:tr w:rsidR="00890C54" w:rsidRPr="00DB2BB1" w14:paraId="7C488C70" w14:textId="77777777" w:rsidTr="00DB2B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tcW w:w="5000" w:type="pct"/>
          </w:tcPr>
          <w:p w14:paraId="2E3682E6" w14:textId="7599F61C" w:rsidR="00890C54" w:rsidRPr="00DB2BB1" w:rsidRDefault="00890C54" w:rsidP="00890C54">
            <w:pPr>
              <w:pStyle w:val="Espacedutableau"/>
              <w:rPr>
                <w:noProof/>
                <w:sz w:val="16"/>
                <w:szCs w:val="16"/>
                <w:lang w:val="fr-FR"/>
              </w:rPr>
            </w:pPr>
          </w:p>
        </w:tc>
      </w:tr>
      <w:tr w:rsidR="00890C54" w:rsidRPr="00DB2BB1" w14:paraId="3B8F8679" w14:textId="77777777" w:rsidTr="00433BB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5000" w:type="pct"/>
          </w:tcPr>
          <w:p w14:paraId="3EEA3F69" w14:textId="77777777" w:rsidR="00890C54" w:rsidRPr="00DB2BB1" w:rsidRDefault="00890C54" w:rsidP="00890C54">
            <w:pPr>
              <w:pStyle w:val="Espacedutableau"/>
              <w:rPr>
                <w:noProof/>
                <w:sz w:val="16"/>
                <w:szCs w:val="16"/>
                <w:lang w:val="fr-FR"/>
              </w:rPr>
            </w:pPr>
          </w:p>
        </w:tc>
      </w:tr>
    </w:tbl>
    <w:p w14:paraId="56DC3DC5" w14:textId="77777777" w:rsidR="00871C50" w:rsidRPr="00DB2BB1" w:rsidRDefault="00871C50" w:rsidP="00FF313F">
      <w:pPr>
        <w:pStyle w:val="Coordonnes"/>
        <w:rPr>
          <w:noProof/>
          <w:sz w:val="16"/>
          <w:szCs w:val="16"/>
          <w:lang w:val="fr-FR"/>
        </w:rPr>
      </w:pPr>
    </w:p>
    <w:p w14:paraId="50DCBF9F" w14:textId="77777777" w:rsidR="00871C50" w:rsidRDefault="00871C50" w:rsidP="00567806">
      <w:pPr>
        <w:pStyle w:val="Coordonnes"/>
        <w:ind w:left="0"/>
        <w:rPr>
          <w:noProof/>
          <w:lang w:val="fr-FR"/>
        </w:rPr>
      </w:pPr>
    </w:p>
    <w:p w14:paraId="4BE30802" w14:textId="6B7BA223" w:rsidR="00871C50" w:rsidRPr="00683B70" w:rsidRDefault="00871C50" w:rsidP="00683B70">
      <w:pPr>
        <w:pStyle w:val="Coordonnes"/>
        <w:spacing w:after="0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 xml:space="preserve">La nouvelle équipe municipale </w:t>
      </w:r>
      <w:r w:rsidR="005A0540" w:rsidRPr="00683B70">
        <w:rPr>
          <w:noProof/>
          <w:sz w:val="20"/>
          <w:szCs w:val="20"/>
          <w:lang w:val="fr-FR"/>
        </w:rPr>
        <w:t xml:space="preserve">se met </w:t>
      </w:r>
      <w:r w:rsidR="003B2CBE" w:rsidRPr="00683B70">
        <w:rPr>
          <w:noProof/>
          <w:sz w:val="20"/>
          <w:szCs w:val="20"/>
          <w:lang w:val="fr-FR"/>
        </w:rPr>
        <w:t xml:space="preserve">gentillement </w:t>
      </w:r>
      <w:r w:rsidR="005A0540" w:rsidRPr="00683B70">
        <w:rPr>
          <w:noProof/>
          <w:sz w:val="20"/>
          <w:szCs w:val="20"/>
          <w:lang w:val="fr-FR"/>
        </w:rPr>
        <w:t xml:space="preserve">en place et se fait un plaisir </w:t>
      </w:r>
      <w:r w:rsidRPr="00683B70">
        <w:rPr>
          <w:noProof/>
          <w:sz w:val="20"/>
          <w:szCs w:val="20"/>
          <w:lang w:val="fr-FR"/>
        </w:rPr>
        <w:t>de vous apporter</w:t>
      </w:r>
      <w:r w:rsidR="00683B70" w:rsidRPr="00683B70">
        <w:rPr>
          <w:noProof/>
          <w:sz w:val="20"/>
          <w:szCs w:val="20"/>
          <w:lang w:val="fr-FR"/>
        </w:rPr>
        <w:t xml:space="preserve"> </w:t>
      </w:r>
      <w:r w:rsidRPr="00683B70">
        <w:rPr>
          <w:noProof/>
          <w:sz w:val="20"/>
          <w:szCs w:val="20"/>
          <w:lang w:val="fr-FR"/>
        </w:rPr>
        <w:t>quelques informations</w:t>
      </w:r>
      <w:r w:rsidR="005A0540" w:rsidRPr="00683B70">
        <w:rPr>
          <w:noProof/>
          <w:sz w:val="20"/>
          <w:szCs w:val="20"/>
          <w:lang w:val="fr-FR"/>
        </w:rPr>
        <w:t xml:space="preserve"> villageoises. </w:t>
      </w:r>
    </w:p>
    <w:p w14:paraId="0ACE1659" w14:textId="0CEB8307" w:rsidR="00E262F6" w:rsidRPr="00683B70" w:rsidRDefault="00E262F6" w:rsidP="00683B70">
      <w:pPr>
        <w:pStyle w:val="Coordonnes"/>
        <w:spacing w:after="0"/>
        <w:ind w:left="120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 xml:space="preserve">N’hésitez pas à nous interpeller pour signaler </w:t>
      </w:r>
      <w:r w:rsidR="00DA4986" w:rsidRPr="00683B70">
        <w:rPr>
          <w:noProof/>
          <w:sz w:val="20"/>
          <w:szCs w:val="20"/>
          <w:lang w:val="fr-FR"/>
        </w:rPr>
        <w:t>tou</w:t>
      </w:r>
      <w:r w:rsidR="005A0540" w:rsidRPr="00683B70">
        <w:rPr>
          <w:noProof/>
          <w:sz w:val="20"/>
          <w:szCs w:val="20"/>
          <w:lang w:val="fr-FR"/>
        </w:rPr>
        <w:t>t</w:t>
      </w:r>
      <w:r w:rsidRPr="00683B70">
        <w:rPr>
          <w:noProof/>
          <w:sz w:val="20"/>
          <w:szCs w:val="20"/>
          <w:lang w:val="fr-FR"/>
        </w:rPr>
        <w:t xml:space="preserve"> disfonctionnemen</w:t>
      </w:r>
      <w:r w:rsidR="005A0540" w:rsidRPr="00683B70">
        <w:rPr>
          <w:noProof/>
          <w:sz w:val="20"/>
          <w:szCs w:val="20"/>
          <w:lang w:val="fr-FR"/>
        </w:rPr>
        <w:t>t</w:t>
      </w:r>
      <w:r w:rsidRPr="00683B70">
        <w:rPr>
          <w:noProof/>
          <w:sz w:val="20"/>
          <w:szCs w:val="20"/>
          <w:lang w:val="fr-FR"/>
        </w:rPr>
        <w:t xml:space="preserve"> </w:t>
      </w:r>
      <w:r w:rsidR="00F8712B" w:rsidRPr="00683B70">
        <w:rPr>
          <w:noProof/>
          <w:sz w:val="20"/>
          <w:szCs w:val="20"/>
          <w:lang w:val="fr-FR"/>
        </w:rPr>
        <w:t>et</w:t>
      </w:r>
      <w:r w:rsidRPr="00683B70">
        <w:rPr>
          <w:noProof/>
          <w:sz w:val="20"/>
          <w:szCs w:val="20"/>
          <w:lang w:val="fr-FR"/>
        </w:rPr>
        <w:t xml:space="preserve"> </w:t>
      </w:r>
      <w:r w:rsidR="00DA4986" w:rsidRPr="00683B70">
        <w:rPr>
          <w:noProof/>
          <w:sz w:val="20"/>
          <w:szCs w:val="20"/>
          <w:lang w:val="fr-FR"/>
        </w:rPr>
        <w:t xml:space="preserve">nous </w:t>
      </w:r>
      <w:r w:rsidR="00FF313F" w:rsidRPr="00683B70">
        <w:rPr>
          <w:noProof/>
          <w:sz w:val="20"/>
          <w:szCs w:val="20"/>
          <w:lang w:val="fr-FR"/>
        </w:rPr>
        <w:t>proposer</w:t>
      </w:r>
      <w:r w:rsidR="00DA4986" w:rsidRPr="00683B70">
        <w:rPr>
          <w:noProof/>
          <w:sz w:val="20"/>
          <w:szCs w:val="20"/>
          <w:lang w:val="fr-FR"/>
        </w:rPr>
        <w:t xml:space="preserve"> vos </w:t>
      </w:r>
      <w:r w:rsidRPr="00683B70">
        <w:rPr>
          <w:noProof/>
          <w:sz w:val="20"/>
          <w:szCs w:val="20"/>
          <w:lang w:val="fr-FR"/>
        </w:rPr>
        <w:t>suggession</w:t>
      </w:r>
      <w:r w:rsidR="00DA4986" w:rsidRPr="00683B70">
        <w:rPr>
          <w:noProof/>
          <w:sz w:val="20"/>
          <w:szCs w:val="20"/>
          <w:lang w:val="fr-FR"/>
        </w:rPr>
        <w:t>s</w:t>
      </w:r>
      <w:r w:rsidR="00F8712B" w:rsidRPr="00683B70">
        <w:rPr>
          <w:noProof/>
          <w:sz w:val="20"/>
          <w:szCs w:val="20"/>
          <w:lang w:val="fr-FR"/>
        </w:rPr>
        <w:t>.</w:t>
      </w:r>
      <w:r w:rsidRPr="00683B70">
        <w:rPr>
          <w:noProof/>
          <w:sz w:val="20"/>
          <w:szCs w:val="20"/>
          <w:lang w:val="fr-FR"/>
        </w:rPr>
        <w:t xml:space="preserve"> </w:t>
      </w:r>
      <w:r w:rsidR="005A0540" w:rsidRPr="00683B70">
        <w:rPr>
          <w:noProof/>
          <w:sz w:val="20"/>
          <w:szCs w:val="20"/>
          <w:lang w:val="fr-FR"/>
        </w:rPr>
        <w:t xml:space="preserve">  </w:t>
      </w:r>
      <w:r w:rsidRPr="00683B70">
        <w:rPr>
          <w:noProof/>
          <w:sz w:val="20"/>
          <w:szCs w:val="20"/>
          <w:lang w:val="fr-FR"/>
        </w:rPr>
        <w:t xml:space="preserve">Nous sommes à votre écoute. </w:t>
      </w:r>
    </w:p>
    <w:p w14:paraId="3243724A" w14:textId="75200719" w:rsidR="00FF313F" w:rsidRPr="00683B70" w:rsidRDefault="00567806" w:rsidP="00683B70">
      <w:pPr>
        <w:pStyle w:val="Coordonnes"/>
        <w:spacing w:after="0"/>
        <w:ind w:left="5904" w:firstLine="576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 xml:space="preserve">                        Cordialement</w:t>
      </w:r>
      <w:r w:rsidR="003B2CBE" w:rsidRPr="00683B70">
        <w:rPr>
          <w:noProof/>
          <w:sz w:val="20"/>
          <w:szCs w:val="20"/>
          <w:lang w:val="fr-FR"/>
        </w:rPr>
        <w:t xml:space="preserve"> votre.</w:t>
      </w:r>
    </w:p>
    <w:p w14:paraId="438E2208" w14:textId="7432B57C" w:rsidR="00871C50" w:rsidRDefault="001E30DA" w:rsidP="00BF0B8A">
      <w:pPr>
        <w:pStyle w:val="Coordonnes"/>
        <w:ind w:left="0"/>
        <w:rPr>
          <w:noProof/>
          <w:lang w:val="fr-FR"/>
        </w:rPr>
      </w:pPr>
      <w:r>
        <w:rPr>
          <w:noProof/>
          <w:lang w:val="fr-FR"/>
        </w:rPr>
        <w:t xml:space="preserve">                                                                                                         </w:t>
      </w:r>
    </w:p>
    <w:p w14:paraId="757B82F1" w14:textId="77777777" w:rsidR="00E44C5F" w:rsidRPr="00683B70" w:rsidRDefault="00BF0B8A" w:rsidP="00683B70">
      <w:pPr>
        <w:pStyle w:val="Coordonnes"/>
        <w:spacing w:after="0"/>
        <w:ind w:left="0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>Les commissions communales sont composées ainsi :</w:t>
      </w:r>
    </w:p>
    <w:p w14:paraId="242D7721" w14:textId="285FE3A9" w:rsidR="00E44C5F" w:rsidRPr="00683B70" w:rsidRDefault="00E44C5F" w:rsidP="00567806">
      <w:pPr>
        <w:pStyle w:val="Coordonnes"/>
        <w:spacing w:after="0"/>
        <w:ind w:left="0"/>
        <w:rPr>
          <w:noProof/>
          <w:sz w:val="20"/>
          <w:szCs w:val="20"/>
          <w:lang w:val="fr-FR"/>
        </w:rPr>
      </w:pPr>
      <w:r w:rsidRPr="00683B70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Commission </w:t>
      </w:r>
      <w:proofErr w:type="gramStart"/>
      <w:r w:rsidRPr="00683B70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Finances :</w:t>
      </w:r>
      <w:proofErr w:type="gramEnd"/>
      <w:r w:rsidRPr="00683B70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7806" w:rsidRPr="00683B70">
        <w:rPr>
          <w:sz w:val="20"/>
          <w:szCs w:val="20"/>
        </w:rPr>
        <w:t xml:space="preserve"> </w:t>
      </w:r>
      <w:proofErr w:type="spellStart"/>
      <w:r w:rsidR="00567806" w:rsidRPr="00683B70">
        <w:rPr>
          <w:sz w:val="20"/>
          <w:szCs w:val="20"/>
        </w:rPr>
        <w:t>L’ensemble</w:t>
      </w:r>
      <w:proofErr w:type="spellEnd"/>
      <w:r w:rsidR="00567806" w:rsidRPr="00683B70">
        <w:rPr>
          <w:sz w:val="20"/>
          <w:szCs w:val="20"/>
        </w:rPr>
        <w:t xml:space="preserve"> du Conseil </w:t>
      </w:r>
    </w:p>
    <w:p w14:paraId="63211A68" w14:textId="77777777" w:rsidR="00E44C5F" w:rsidRPr="00683B70" w:rsidRDefault="00E44C5F" w:rsidP="00567806">
      <w:pPr>
        <w:pStyle w:val="Titre1"/>
        <w:spacing w:before="0" w:after="0"/>
        <w:ind w:left="0"/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Commission </w:t>
      </w:r>
      <w:proofErr w:type="spellStart"/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Voirie</w:t>
      </w:r>
      <w:proofErr w:type="spellEnd"/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Urbanisme</w:t>
      </w:r>
      <w:proofErr w:type="spellEnd"/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proofErr w:type="gramStart"/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Bâtiments</w:t>
      </w:r>
      <w:proofErr w:type="spellEnd"/>
      <w:r w:rsidRPr="00683B70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proofErr w:type="gramEnd"/>
      <w:r w:rsidRPr="00683B70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8B7988F" w14:textId="65A3DD4D" w:rsidR="00E44C5F" w:rsidRPr="00683B70" w:rsidRDefault="00E44C5F" w:rsidP="00567806">
      <w:pPr>
        <w:shd w:val="clear" w:color="auto" w:fill="FFFFFF"/>
        <w:tabs>
          <w:tab w:val="left" w:pos="4536"/>
        </w:tabs>
        <w:spacing w:before="0" w:after="0"/>
        <w:ind w:left="0"/>
        <w:jc w:val="both"/>
        <w:rPr>
          <w:rFonts w:eastAsia="Times New Roman"/>
          <w:b/>
          <w:i/>
          <w:iCs/>
          <w:sz w:val="20"/>
          <w:szCs w:val="20"/>
        </w:rPr>
      </w:pPr>
      <w:r w:rsidRPr="00683B70">
        <w:rPr>
          <w:rStyle w:val="Accentuation"/>
          <w:rFonts w:eastAsiaTheme="majorEastAsia"/>
          <w:i w:val="0"/>
          <w:iCs w:val="0"/>
          <w:sz w:val="20"/>
          <w:szCs w:val="20"/>
        </w:rPr>
        <w:t>Le maire + M.</w:t>
      </w:r>
      <w:r w:rsidR="00567806" w:rsidRPr="00683B70">
        <w:rPr>
          <w:rStyle w:val="Accentuation"/>
          <w:rFonts w:eastAsiaTheme="majorEastAsia"/>
          <w:i w:val="0"/>
          <w:iCs w:val="0"/>
          <w:sz w:val="20"/>
          <w:szCs w:val="20"/>
        </w:rPr>
        <w:t xml:space="preserve"> </w:t>
      </w:r>
      <w:r w:rsidRPr="00683B70">
        <w:rPr>
          <w:rStyle w:val="Accentuation"/>
          <w:rFonts w:eastAsiaTheme="majorEastAsia"/>
          <w:i w:val="0"/>
          <w:iCs w:val="0"/>
          <w:sz w:val="20"/>
          <w:szCs w:val="20"/>
        </w:rPr>
        <w:t xml:space="preserve">BARTHOULOT </w:t>
      </w:r>
      <w:proofErr w:type="spellStart"/>
      <w:r w:rsidRPr="00683B70">
        <w:rPr>
          <w:rStyle w:val="Accentuation"/>
          <w:rFonts w:eastAsiaTheme="majorEastAsia"/>
          <w:i w:val="0"/>
          <w:iCs w:val="0"/>
          <w:sz w:val="20"/>
          <w:szCs w:val="20"/>
        </w:rPr>
        <w:t>Ludovic</w:t>
      </w:r>
      <w:proofErr w:type="spellEnd"/>
      <w:r w:rsidRPr="00683B70">
        <w:rPr>
          <w:rStyle w:val="Accentuation"/>
          <w:rFonts w:eastAsiaTheme="majorEastAsia"/>
          <w:i w:val="0"/>
          <w:iCs w:val="0"/>
          <w:sz w:val="20"/>
          <w:szCs w:val="20"/>
        </w:rPr>
        <w:t>,</w:t>
      </w:r>
      <w:r w:rsidRPr="00683B70">
        <w:rPr>
          <w:rFonts w:eastAsia="Times New Roman"/>
          <w:b/>
          <w:i/>
          <w:iCs/>
          <w:sz w:val="20"/>
          <w:szCs w:val="20"/>
        </w:rPr>
        <w:t xml:space="preserve"> </w:t>
      </w:r>
      <w:r w:rsidRPr="00683B70">
        <w:rPr>
          <w:sz w:val="20"/>
          <w:szCs w:val="20"/>
        </w:rPr>
        <w:t>M</w:t>
      </w:r>
      <w:r w:rsidRPr="00683B70">
        <w:rPr>
          <w:smallCaps/>
          <w:sz w:val="20"/>
          <w:szCs w:val="20"/>
        </w:rPr>
        <w:t xml:space="preserve">. ROY </w:t>
      </w:r>
      <w:proofErr w:type="spellStart"/>
      <w:r w:rsidRPr="00683B70">
        <w:rPr>
          <w:rStyle w:val="Accentuation"/>
          <w:rFonts w:eastAsiaTheme="majorEastAsia"/>
          <w:sz w:val="20"/>
          <w:szCs w:val="20"/>
        </w:rPr>
        <w:t>Hervé</w:t>
      </w:r>
      <w:proofErr w:type="spellEnd"/>
      <w:r w:rsidRPr="00683B70">
        <w:rPr>
          <w:rStyle w:val="Accentuation"/>
          <w:rFonts w:eastAsiaTheme="majorEastAsia"/>
          <w:sz w:val="20"/>
          <w:szCs w:val="20"/>
        </w:rPr>
        <w:t>,</w:t>
      </w:r>
      <w:r w:rsidRPr="00683B70">
        <w:rPr>
          <w:sz w:val="20"/>
          <w:szCs w:val="20"/>
        </w:rPr>
        <w:t xml:space="preserve"> M</w:t>
      </w:r>
      <w:r w:rsidRPr="00683B70">
        <w:rPr>
          <w:smallCaps/>
          <w:sz w:val="20"/>
          <w:szCs w:val="20"/>
        </w:rPr>
        <w:t xml:space="preserve">. BOITEUX </w:t>
      </w:r>
      <w:r w:rsidRPr="00683B70">
        <w:rPr>
          <w:rStyle w:val="Accentuation"/>
          <w:rFonts w:eastAsiaTheme="majorEastAsia"/>
          <w:sz w:val="20"/>
          <w:szCs w:val="20"/>
        </w:rPr>
        <w:t>Emmanuel</w:t>
      </w:r>
      <w:r w:rsidRPr="00683B70">
        <w:rPr>
          <w:sz w:val="20"/>
          <w:szCs w:val="20"/>
        </w:rPr>
        <w:t xml:space="preserve"> </w:t>
      </w:r>
    </w:p>
    <w:p w14:paraId="3BAF0943" w14:textId="123F9B26" w:rsidR="00567806" w:rsidRPr="00683B70" w:rsidRDefault="00E44C5F" w:rsidP="00567806">
      <w:pPr>
        <w:shd w:val="clear" w:color="auto" w:fill="FFFFFF"/>
        <w:tabs>
          <w:tab w:val="left" w:pos="4536"/>
        </w:tabs>
        <w:spacing w:before="0" w:after="0"/>
        <w:ind w:left="0"/>
        <w:jc w:val="both"/>
        <w:rPr>
          <w:rStyle w:val="Accentuation"/>
          <w:rFonts w:eastAsiaTheme="majorEastAsia"/>
          <w:sz w:val="20"/>
          <w:szCs w:val="20"/>
        </w:rPr>
      </w:pPr>
      <w:r w:rsidRPr="00683B70">
        <w:rPr>
          <w:sz w:val="20"/>
          <w:szCs w:val="20"/>
        </w:rPr>
        <w:t>M</w:t>
      </w:r>
      <w:r w:rsidRPr="00683B70">
        <w:rPr>
          <w:smallCaps/>
          <w:sz w:val="20"/>
          <w:szCs w:val="20"/>
        </w:rPr>
        <w:t xml:space="preserve">. BONVALOT </w:t>
      </w:r>
      <w:r w:rsidRPr="00683B70">
        <w:rPr>
          <w:rStyle w:val="Accentuation"/>
          <w:rFonts w:eastAsiaTheme="majorEastAsia"/>
          <w:sz w:val="20"/>
          <w:szCs w:val="20"/>
        </w:rPr>
        <w:t>Pascal,</w:t>
      </w:r>
      <w:r w:rsidRPr="00683B70">
        <w:rPr>
          <w:sz w:val="20"/>
          <w:szCs w:val="20"/>
        </w:rPr>
        <w:t xml:space="preserve"> M</w:t>
      </w:r>
      <w:r w:rsidRPr="00683B70">
        <w:rPr>
          <w:smallCaps/>
          <w:sz w:val="20"/>
          <w:szCs w:val="20"/>
        </w:rPr>
        <w:t xml:space="preserve">. PEGEOT </w:t>
      </w:r>
      <w:r w:rsidRPr="00683B70">
        <w:rPr>
          <w:rStyle w:val="Accentuation"/>
          <w:rFonts w:eastAsiaTheme="majorEastAsia"/>
          <w:sz w:val="20"/>
          <w:szCs w:val="20"/>
        </w:rPr>
        <w:t>Patrick</w:t>
      </w:r>
      <w:r w:rsidRPr="00683B70">
        <w:rPr>
          <w:sz w:val="20"/>
          <w:szCs w:val="20"/>
        </w:rPr>
        <w:t>,</w:t>
      </w:r>
      <w:r w:rsidR="00567806" w:rsidRPr="00683B70">
        <w:rPr>
          <w:sz w:val="20"/>
          <w:szCs w:val="20"/>
        </w:rPr>
        <w:t xml:space="preserve"> </w:t>
      </w:r>
      <w:proofErr w:type="spellStart"/>
      <w:r w:rsidRPr="00683B70">
        <w:rPr>
          <w:sz w:val="20"/>
          <w:szCs w:val="20"/>
        </w:rPr>
        <w:t>M</w:t>
      </w:r>
      <w:r w:rsidRPr="00683B70">
        <w:rPr>
          <w:smallCaps/>
          <w:sz w:val="20"/>
          <w:szCs w:val="20"/>
        </w:rPr>
        <w:t>me</w:t>
      </w:r>
      <w:proofErr w:type="spellEnd"/>
      <w:r w:rsidRPr="00683B70">
        <w:rPr>
          <w:smallCaps/>
          <w:sz w:val="20"/>
          <w:szCs w:val="20"/>
        </w:rPr>
        <w:t xml:space="preserve"> BEURET </w:t>
      </w:r>
      <w:r w:rsidRPr="00683B70">
        <w:rPr>
          <w:rStyle w:val="Accentuation"/>
          <w:rFonts w:eastAsiaTheme="majorEastAsia"/>
          <w:sz w:val="20"/>
          <w:szCs w:val="20"/>
        </w:rPr>
        <w:t xml:space="preserve">Françoise, </w:t>
      </w:r>
      <w:proofErr w:type="spellStart"/>
      <w:r w:rsidRPr="00683B70">
        <w:rPr>
          <w:smallCaps/>
          <w:sz w:val="20"/>
          <w:szCs w:val="20"/>
        </w:rPr>
        <w:t>Mme</w:t>
      </w:r>
      <w:proofErr w:type="spellEnd"/>
      <w:r w:rsidRPr="00683B70">
        <w:rPr>
          <w:smallCaps/>
          <w:sz w:val="20"/>
          <w:szCs w:val="20"/>
        </w:rPr>
        <w:t xml:space="preserve"> BONVALOT J</w:t>
      </w:r>
      <w:r w:rsidRPr="00683B70">
        <w:rPr>
          <w:rStyle w:val="Accentuation"/>
          <w:rFonts w:eastAsiaTheme="majorEastAsia"/>
          <w:sz w:val="20"/>
          <w:szCs w:val="20"/>
        </w:rPr>
        <w:t>ulie</w:t>
      </w:r>
    </w:p>
    <w:p w14:paraId="1A687277" w14:textId="45032236" w:rsidR="00E44C5F" w:rsidRPr="00683B70" w:rsidRDefault="00E44C5F" w:rsidP="00567806">
      <w:pPr>
        <w:shd w:val="clear" w:color="auto" w:fill="FFFFFF"/>
        <w:tabs>
          <w:tab w:val="left" w:pos="4536"/>
        </w:tabs>
        <w:spacing w:before="0" w:after="0"/>
        <w:ind w:left="0"/>
        <w:jc w:val="both"/>
        <w:rPr>
          <w:sz w:val="20"/>
          <w:szCs w:val="20"/>
        </w:rPr>
      </w:pPr>
      <w:r w:rsidRPr="00683B70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Commission </w:t>
      </w:r>
      <w:proofErr w:type="spellStart"/>
      <w:r w:rsidRPr="00683B70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Forêts</w:t>
      </w:r>
      <w:proofErr w:type="spellEnd"/>
      <w:r w:rsidRPr="00683B70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Terrains </w:t>
      </w:r>
      <w:proofErr w:type="spellStart"/>
      <w:proofErr w:type="gramStart"/>
      <w:r w:rsidRPr="00683B70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Communaux</w:t>
      </w:r>
      <w:proofErr w:type="spellEnd"/>
      <w:r w:rsidRPr="00683B70">
        <w:rPr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  <w:proofErr w:type="gramEnd"/>
      <w:r w:rsidRPr="00683B70">
        <w:rPr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F2A7FCF" w14:textId="07125718" w:rsidR="00E44C5F" w:rsidRPr="00683B70" w:rsidRDefault="00E44C5F" w:rsidP="00567806">
      <w:pPr>
        <w:shd w:val="clear" w:color="auto" w:fill="FFFFFF"/>
        <w:tabs>
          <w:tab w:val="left" w:pos="4536"/>
        </w:tabs>
        <w:spacing w:before="0" w:after="0"/>
        <w:ind w:left="0"/>
        <w:jc w:val="both"/>
        <w:rPr>
          <w:sz w:val="20"/>
          <w:szCs w:val="20"/>
        </w:rPr>
      </w:pPr>
      <w:r w:rsidRPr="00683B70">
        <w:rPr>
          <w:bCs/>
          <w:sz w:val="20"/>
          <w:szCs w:val="20"/>
        </w:rPr>
        <w:t>Le maire +</w:t>
      </w:r>
      <w:r w:rsidR="00630328" w:rsidRPr="00683B70">
        <w:rPr>
          <w:bCs/>
          <w:sz w:val="20"/>
          <w:szCs w:val="20"/>
        </w:rPr>
        <w:t xml:space="preserve"> </w:t>
      </w:r>
      <w:r w:rsidRPr="00683B70">
        <w:rPr>
          <w:sz w:val="20"/>
          <w:szCs w:val="20"/>
        </w:rPr>
        <w:t>M</w:t>
      </w:r>
      <w:r w:rsidRPr="00683B70">
        <w:rPr>
          <w:smallCaps/>
          <w:sz w:val="20"/>
          <w:szCs w:val="20"/>
        </w:rPr>
        <w:t xml:space="preserve">. ROY </w:t>
      </w:r>
      <w:proofErr w:type="spellStart"/>
      <w:r w:rsidRPr="00683B70">
        <w:rPr>
          <w:rStyle w:val="Accentuation"/>
          <w:rFonts w:eastAsiaTheme="majorEastAsia"/>
          <w:sz w:val="20"/>
          <w:szCs w:val="20"/>
        </w:rPr>
        <w:t>Hervé</w:t>
      </w:r>
      <w:proofErr w:type="spellEnd"/>
      <w:r w:rsidRPr="00683B70">
        <w:rPr>
          <w:rStyle w:val="Accentuation"/>
          <w:rFonts w:eastAsiaTheme="majorEastAsia"/>
          <w:sz w:val="20"/>
          <w:szCs w:val="20"/>
        </w:rPr>
        <w:t xml:space="preserve">, </w:t>
      </w:r>
      <w:r w:rsidRPr="00683B70">
        <w:rPr>
          <w:smallCaps/>
          <w:sz w:val="20"/>
          <w:szCs w:val="20"/>
        </w:rPr>
        <w:t xml:space="preserve">M. BOITEUX </w:t>
      </w:r>
      <w:r w:rsidRPr="00683B70">
        <w:rPr>
          <w:rStyle w:val="Accentuation"/>
          <w:rFonts w:eastAsiaTheme="majorEastAsia"/>
          <w:sz w:val="20"/>
          <w:szCs w:val="20"/>
        </w:rPr>
        <w:t>Emmanuel,</w:t>
      </w:r>
      <w:r w:rsidRPr="00683B70">
        <w:rPr>
          <w:sz w:val="20"/>
          <w:szCs w:val="20"/>
        </w:rPr>
        <w:t xml:space="preserve"> M</w:t>
      </w:r>
      <w:r w:rsidRPr="00683B70">
        <w:rPr>
          <w:smallCaps/>
          <w:sz w:val="20"/>
          <w:szCs w:val="20"/>
        </w:rPr>
        <w:t xml:space="preserve">. BONVALOT </w:t>
      </w:r>
      <w:r w:rsidRPr="00683B70">
        <w:rPr>
          <w:rStyle w:val="Accentuation"/>
          <w:rFonts w:eastAsiaTheme="majorEastAsia"/>
          <w:sz w:val="20"/>
          <w:szCs w:val="20"/>
        </w:rPr>
        <w:t>Pascal,</w:t>
      </w:r>
      <w:r w:rsidRPr="00683B70">
        <w:rPr>
          <w:sz w:val="20"/>
          <w:szCs w:val="20"/>
        </w:rPr>
        <w:t xml:space="preserve"> </w:t>
      </w:r>
    </w:p>
    <w:p w14:paraId="2DA0A870" w14:textId="44C4458D" w:rsidR="00E44C5F" w:rsidRPr="00683B70" w:rsidRDefault="00E44C5F" w:rsidP="00567806">
      <w:pPr>
        <w:shd w:val="clear" w:color="auto" w:fill="FFFFFF"/>
        <w:tabs>
          <w:tab w:val="left" w:pos="4536"/>
        </w:tabs>
        <w:spacing w:before="0" w:after="0"/>
        <w:ind w:left="0"/>
        <w:jc w:val="both"/>
        <w:rPr>
          <w:rStyle w:val="Accentuation"/>
          <w:b/>
          <w:i w:val="0"/>
          <w:iCs w:val="0"/>
          <w:color w:val="auto"/>
          <w:sz w:val="20"/>
          <w:szCs w:val="20"/>
        </w:rPr>
      </w:pPr>
      <w:r w:rsidRPr="00683B70">
        <w:rPr>
          <w:rStyle w:val="Accentuation"/>
          <w:rFonts w:eastAsiaTheme="majorEastAsia"/>
          <w:sz w:val="20"/>
          <w:szCs w:val="20"/>
        </w:rPr>
        <w:t xml:space="preserve">M. BARTHOULOT </w:t>
      </w:r>
      <w:proofErr w:type="spellStart"/>
      <w:r w:rsidRPr="00683B70">
        <w:rPr>
          <w:rStyle w:val="Accentuation"/>
          <w:rFonts w:eastAsiaTheme="majorEastAsia"/>
          <w:sz w:val="20"/>
          <w:szCs w:val="20"/>
        </w:rPr>
        <w:t>Ludovic</w:t>
      </w:r>
      <w:proofErr w:type="spellEnd"/>
      <w:r w:rsidRPr="00683B70">
        <w:rPr>
          <w:b/>
          <w:color w:val="auto"/>
          <w:sz w:val="20"/>
          <w:szCs w:val="20"/>
        </w:rPr>
        <w:t xml:space="preserve">, </w:t>
      </w:r>
      <w:proofErr w:type="spellStart"/>
      <w:r w:rsidRPr="00683B70">
        <w:rPr>
          <w:sz w:val="20"/>
          <w:szCs w:val="20"/>
        </w:rPr>
        <w:t>M</w:t>
      </w:r>
      <w:r w:rsidRPr="00683B70">
        <w:rPr>
          <w:smallCaps/>
          <w:sz w:val="20"/>
          <w:szCs w:val="20"/>
        </w:rPr>
        <w:t>me</w:t>
      </w:r>
      <w:proofErr w:type="spellEnd"/>
      <w:r w:rsidRPr="00683B70">
        <w:rPr>
          <w:smallCaps/>
          <w:sz w:val="20"/>
          <w:szCs w:val="20"/>
        </w:rPr>
        <w:t xml:space="preserve"> BEURET </w:t>
      </w:r>
      <w:r w:rsidRPr="00683B70">
        <w:rPr>
          <w:rStyle w:val="Accentuation"/>
          <w:rFonts w:eastAsiaTheme="majorEastAsia"/>
          <w:sz w:val="20"/>
          <w:szCs w:val="20"/>
        </w:rPr>
        <w:t xml:space="preserve">Françoise, </w:t>
      </w:r>
      <w:proofErr w:type="spellStart"/>
      <w:r w:rsidRPr="00683B70">
        <w:rPr>
          <w:smallCaps/>
          <w:sz w:val="20"/>
          <w:szCs w:val="20"/>
        </w:rPr>
        <w:t>Mme</w:t>
      </w:r>
      <w:proofErr w:type="spellEnd"/>
      <w:r w:rsidRPr="00683B70">
        <w:rPr>
          <w:smallCaps/>
          <w:sz w:val="20"/>
          <w:szCs w:val="20"/>
        </w:rPr>
        <w:t xml:space="preserve"> BONVALOT J</w:t>
      </w:r>
      <w:r w:rsidRPr="00683B70">
        <w:rPr>
          <w:rStyle w:val="Accentuation"/>
          <w:rFonts w:eastAsiaTheme="majorEastAsia"/>
          <w:sz w:val="20"/>
          <w:szCs w:val="20"/>
        </w:rPr>
        <w:t>ulie</w:t>
      </w:r>
    </w:p>
    <w:p w14:paraId="1E3FFB35" w14:textId="77777777" w:rsidR="00E44C5F" w:rsidRPr="00683B70" w:rsidRDefault="00E44C5F" w:rsidP="00E44C5F">
      <w:pPr>
        <w:pStyle w:val="Titre1"/>
        <w:spacing w:before="0" w:after="0"/>
        <w:ind w:left="0"/>
        <w:rPr>
          <w:b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Commission Fête et </w:t>
      </w:r>
      <w:proofErr w:type="spellStart"/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cérémonie</w:t>
      </w:r>
      <w:proofErr w:type="spellEnd"/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Communication et Aide </w:t>
      </w:r>
      <w:proofErr w:type="spellStart"/>
      <w:proofErr w:type="gramStart"/>
      <w:r w:rsidRPr="00683B70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sociale</w:t>
      </w:r>
      <w:proofErr w:type="spellEnd"/>
      <w:r w:rsidRPr="00683B70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  <w:proofErr w:type="gramEnd"/>
      <w:r w:rsidRPr="00683B70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D581B6B" w14:textId="31E5EA4F" w:rsidR="00E44C5F" w:rsidRPr="00683B70" w:rsidRDefault="00E44C5F" w:rsidP="00567806">
      <w:pPr>
        <w:shd w:val="clear" w:color="auto" w:fill="FFFFFF"/>
        <w:tabs>
          <w:tab w:val="left" w:pos="4536"/>
        </w:tabs>
        <w:spacing w:before="0" w:after="0"/>
        <w:ind w:left="0"/>
        <w:jc w:val="both"/>
        <w:rPr>
          <w:sz w:val="20"/>
          <w:szCs w:val="20"/>
        </w:rPr>
      </w:pPr>
      <w:r w:rsidRPr="00683B70">
        <w:rPr>
          <w:bCs/>
          <w:sz w:val="20"/>
          <w:szCs w:val="20"/>
        </w:rPr>
        <w:t xml:space="preserve">Le maire + </w:t>
      </w:r>
      <w:proofErr w:type="spellStart"/>
      <w:r w:rsidRPr="00683B70">
        <w:rPr>
          <w:smallCaps/>
          <w:sz w:val="20"/>
          <w:szCs w:val="20"/>
        </w:rPr>
        <w:t>Mme</w:t>
      </w:r>
      <w:proofErr w:type="spellEnd"/>
      <w:r w:rsidRPr="00683B70">
        <w:rPr>
          <w:smallCaps/>
          <w:sz w:val="20"/>
          <w:szCs w:val="20"/>
        </w:rPr>
        <w:t xml:space="preserve"> BONVALOT J</w:t>
      </w:r>
      <w:r w:rsidRPr="00683B70">
        <w:rPr>
          <w:rStyle w:val="Accentuation"/>
          <w:rFonts w:eastAsiaTheme="majorEastAsia"/>
          <w:sz w:val="20"/>
          <w:szCs w:val="20"/>
        </w:rPr>
        <w:t xml:space="preserve">ulie, </w:t>
      </w:r>
      <w:proofErr w:type="spellStart"/>
      <w:r w:rsidRPr="00683B70">
        <w:rPr>
          <w:smallCaps/>
          <w:sz w:val="20"/>
          <w:szCs w:val="20"/>
        </w:rPr>
        <w:t>Mme</w:t>
      </w:r>
      <w:proofErr w:type="spellEnd"/>
      <w:r w:rsidRPr="00683B70">
        <w:rPr>
          <w:smallCaps/>
          <w:sz w:val="20"/>
          <w:szCs w:val="20"/>
        </w:rPr>
        <w:t xml:space="preserve"> BEURET F</w:t>
      </w:r>
      <w:r w:rsidRPr="00683B70">
        <w:rPr>
          <w:rStyle w:val="Accentuation"/>
          <w:rFonts w:eastAsiaTheme="majorEastAsia"/>
          <w:sz w:val="20"/>
          <w:szCs w:val="20"/>
        </w:rPr>
        <w:t>rançoise,</w:t>
      </w:r>
      <w:r w:rsidR="008F4E51">
        <w:rPr>
          <w:rStyle w:val="Accentuation"/>
          <w:rFonts w:eastAsiaTheme="majorEastAsia"/>
          <w:sz w:val="20"/>
          <w:szCs w:val="20"/>
        </w:rPr>
        <w:t xml:space="preserve"> </w:t>
      </w:r>
      <w:r w:rsidRPr="00683B70">
        <w:rPr>
          <w:sz w:val="20"/>
          <w:szCs w:val="20"/>
        </w:rPr>
        <w:t>M</w:t>
      </w:r>
      <w:r w:rsidRPr="00683B70">
        <w:rPr>
          <w:smallCaps/>
          <w:sz w:val="20"/>
          <w:szCs w:val="20"/>
        </w:rPr>
        <w:t xml:space="preserve">. PREUD’HOMME </w:t>
      </w:r>
      <w:r w:rsidRPr="00683B70">
        <w:rPr>
          <w:sz w:val="20"/>
          <w:szCs w:val="20"/>
        </w:rPr>
        <w:t>Lionel,</w:t>
      </w:r>
    </w:p>
    <w:p w14:paraId="580C2A72" w14:textId="0E75F1E4" w:rsidR="00E44C5F" w:rsidRPr="00683B70" w:rsidRDefault="00E44C5F" w:rsidP="00567806">
      <w:pPr>
        <w:shd w:val="clear" w:color="auto" w:fill="FFFFFF"/>
        <w:tabs>
          <w:tab w:val="left" w:pos="4536"/>
        </w:tabs>
        <w:spacing w:before="0" w:after="0"/>
        <w:ind w:left="0"/>
        <w:jc w:val="both"/>
        <w:rPr>
          <w:smallCaps/>
          <w:color w:val="auto"/>
          <w:sz w:val="20"/>
          <w:szCs w:val="20"/>
        </w:rPr>
      </w:pPr>
      <w:r w:rsidRPr="00683B70">
        <w:rPr>
          <w:sz w:val="20"/>
          <w:szCs w:val="20"/>
        </w:rPr>
        <w:t>M</w:t>
      </w:r>
      <w:r w:rsidRPr="00683B70">
        <w:rPr>
          <w:smallCaps/>
          <w:sz w:val="20"/>
          <w:szCs w:val="20"/>
        </w:rPr>
        <w:t xml:space="preserve">. PEGEOT </w:t>
      </w:r>
      <w:r w:rsidRPr="00683B70">
        <w:rPr>
          <w:rStyle w:val="Accentuation"/>
          <w:rFonts w:eastAsiaTheme="majorEastAsia"/>
          <w:sz w:val="20"/>
          <w:szCs w:val="20"/>
        </w:rPr>
        <w:t>Patrick</w:t>
      </w:r>
      <w:r w:rsidRPr="00683B70">
        <w:rPr>
          <w:sz w:val="20"/>
          <w:szCs w:val="20"/>
        </w:rPr>
        <w:t xml:space="preserve">, </w:t>
      </w:r>
      <w:proofErr w:type="spellStart"/>
      <w:r w:rsidRPr="00683B70">
        <w:rPr>
          <w:sz w:val="20"/>
          <w:szCs w:val="20"/>
        </w:rPr>
        <w:t>Mme</w:t>
      </w:r>
      <w:proofErr w:type="spellEnd"/>
      <w:r w:rsidRPr="00683B70">
        <w:rPr>
          <w:sz w:val="20"/>
          <w:szCs w:val="20"/>
        </w:rPr>
        <w:t xml:space="preserve"> CHARDON Laure</w:t>
      </w:r>
    </w:p>
    <w:p w14:paraId="2D8AA6D4" w14:textId="77777777" w:rsidR="00DB2BB1" w:rsidRPr="00F9234E" w:rsidRDefault="00DB2BB1" w:rsidP="00683B70">
      <w:pPr>
        <w:pStyle w:val="Coordonnes"/>
        <w:spacing w:after="0"/>
        <w:ind w:left="0"/>
        <w:rPr>
          <w:noProof/>
          <w:sz w:val="12"/>
          <w:szCs w:val="12"/>
          <w:lang w:val="fr-FR"/>
        </w:rPr>
      </w:pPr>
    </w:p>
    <w:p w14:paraId="55F85A15" w14:textId="023E5D37" w:rsidR="00BF0B8A" w:rsidRPr="00683B70" w:rsidRDefault="00BF0B8A" w:rsidP="00683B70">
      <w:pPr>
        <w:pStyle w:val="Coordonnes"/>
        <w:spacing w:after="0"/>
        <w:ind w:left="0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>Les clefs de la décharge sont à votre disposition chez</w:t>
      </w:r>
    </w:p>
    <w:p w14:paraId="5CEE01B3" w14:textId="4C89ED01" w:rsidR="00BF0B8A" w:rsidRPr="00683B70" w:rsidRDefault="00BF0B8A" w:rsidP="00E44C5F">
      <w:pPr>
        <w:pStyle w:val="Coordonnes"/>
        <w:numPr>
          <w:ilvl w:val="0"/>
          <w:numId w:val="6"/>
        </w:numPr>
        <w:spacing w:after="0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>Julie BONVALOT</w:t>
      </w:r>
      <w:r w:rsidR="00567806" w:rsidRPr="00683B70">
        <w:rPr>
          <w:noProof/>
          <w:sz w:val="20"/>
          <w:szCs w:val="20"/>
          <w:lang w:val="fr-FR"/>
        </w:rPr>
        <w:t> : 06</w:t>
      </w:r>
      <w:r w:rsidR="003B2CBE" w:rsidRPr="00683B70">
        <w:rPr>
          <w:noProof/>
          <w:sz w:val="20"/>
          <w:szCs w:val="20"/>
          <w:lang w:val="fr-FR"/>
        </w:rPr>
        <w:t>73269187</w:t>
      </w:r>
    </w:p>
    <w:p w14:paraId="09E0017A" w14:textId="45E682D7" w:rsidR="00BF0B8A" w:rsidRPr="00683B70" w:rsidRDefault="00BF0B8A" w:rsidP="00E44C5F">
      <w:pPr>
        <w:pStyle w:val="Coordonnes"/>
        <w:numPr>
          <w:ilvl w:val="0"/>
          <w:numId w:val="6"/>
        </w:numPr>
        <w:spacing w:after="0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>Patrick PEGEOT</w:t>
      </w:r>
      <w:r w:rsidR="00567806" w:rsidRPr="00683B70">
        <w:rPr>
          <w:noProof/>
          <w:sz w:val="20"/>
          <w:szCs w:val="20"/>
          <w:lang w:val="fr-FR"/>
        </w:rPr>
        <w:t> :</w:t>
      </w:r>
      <w:r w:rsidR="003B2CBE" w:rsidRPr="00683B70">
        <w:rPr>
          <w:noProof/>
          <w:sz w:val="20"/>
          <w:szCs w:val="20"/>
          <w:lang w:val="fr-FR"/>
        </w:rPr>
        <w:t xml:space="preserve"> 0685790441</w:t>
      </w:r>
    </w:p>
    <w:p w14:paraId="4233160F" w14:textId="5DF2D66D" w:rsidR="00567806" w:rsidRDefault="00BF0B8A" w:rsidP="00567806">
      <w:pPr>
        <w:pStyle w:val="Coordonnes"/>
        <w:numPr>
          <w:ilvl w:val="0"/>
          <w:numId w:val="6"/>
        </w:numPr>
        <w:spacing w:after="0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>Hervé ROY</w:t>
      </w:r>
      <w:r w:rsidR="00567806" w:rsidRPr="00683B70">
        <w:rPr>
          <w:noProof/>
          <w:sz w:val="20"/>
          <w:szCs w:val="20"/>
          <w:lang w:val="fr-FR"/>
        </w:rPr>
        <w:t xml:space="preserve"> : </w:t>
      </w:r>
      <w:r w:rsidR="003B2CBE" w:rsidRPr="00683B70">
        <w:rPr>
          <w:noProof/>
          <w:sz w:val="20"/>
          <w:szCs w:val="20"/>
          <w:lang w:val="fr-FR"/>
        </w:rPr>
        <w:t>0631922012</w:t>
      </w:r>
    </w:p>
    <w:p w14:paraId="2EDD7AB1" w14:textId="4C99B6C0" w:rsidR="00683B70" w:rsidRPr="004A71D2" w:rsidRDefault="008F4E51" w:rsidP="00683B70">
      <w:pPr>
        <w:pStyle w:val="Coordonnes"/>
        <w:spacing w:after="0"/>
        <w:ind w:left="0"/>
        <w:rPr>
          <w:noProof/>
          <w:color w:val="6C972C" w:themeColor="accent2" w:themeShade="BF"/>
          <w:sz w:val="24"/>
          <w:szCs w:val="24"/>
          <w:lang w:val="fr-FR"/>
        </w:rPr>
      </w:pPr>
      <w:r w:rsidRPr="004A71D2">
        <w:rPr>
          <w:noProof/>
          <w:color w:val="6C972C" w:themeColor="accent2" w:themeShade="BF"/>
          <w:sz w:val="24"/>
          <w:szCs w:val="24"/>
          <w:lang w:val="fr-FR"/>
        </w:rPr>
        <w:t>L’ inscription pour le</w:t>
      </w:r>
      <w:r w:rsidR="007D7F50" w:rsidRPr="004A71D2">
        <w:rPr>
          <w:noProof/>
          <w:color w:val="6C972C" w:themeColor="accent2" w:themeShade="BF"/>
          <w:sz w:val="24"/>
          <w:szCs w:val="24"/>
          <w:lang w:val="fr-FR"/>
        </w:rPr>
        <w:t xml:space="preserve"> </w:t>
      </w:r>
      <w:r w:rsidR="00C93D4F" w:rsidRPr="004A71D2">
        <w:rPr>
          <w:noProof/>
          <w:color w:val="6C972C" w:themeColor="accent2" w:themeShade="BF"/>
          <w:sz w:val="24"/>
          <w:szCs w:val="24"/>
          <w:lang w:val="fr-FR"/>
        </w:rPr>
        <w:t xml:space="preserve"> bois d’affouage </w:t>
      </w:r>
      <w:r w:rsidRPr="004A71D2">
        <w:rPr>
          <w:noProof/>
          <w:color w:val="6C972C" w:themeColor="accent2" w:themeShade="BF"/>
          <w:sz w:val="24"/>
          <w:szCs w:val="24"/>
          <w:lang w:val="fr-FR"/>
        </w:rPr>
        <w:t>est ouverte</w:t>
      </w:r>
      <w:r w:rsidR="00C93D4F" w:rsidRPr="004A71D2">
        <w:rPr>
          <w:noProof/>
          <w:color w:val="6C972C" w:themeColor="accent2" w:themeShade="BF"/>
          <w:sz w:val="24"/>
          <w:szCs w:val="24"/>
          <w:lang w:val="fr-FR"/>
        </w:rPr>
        <w:t xml:space="preserve"> en mairie.</w:t>
      </w:r>
    </w:p>
    <w:p w14:paraId="16AD71B1" w14:textId="16EF522B" w:rsidR="00C93D4F" w:rsidRPr="004A71D2" w:rsidRDefault="00C93D4F" w:rsidP="00683B70">
      <w:pPr>
        <w:pStyle w:val="Coordonnes"/>
        <w:spacing w:after="0"/>
        <w:ind w:left="0"/>
        <w:rPr>
          <w:noProof/>
          <w:color w:val="6C972C" w:themeColor="accent2" w:themeShade="BF"/>
          <w:sz w:val="12"/>
          <w:szCs w:val="12"/>
          <w:lang w:val="fr-FR"/>
        </w:rPr>
      </w:pPr>
    </w:p>
    <w:p w14:paraId="47118A5C" w14:textId="19972C3F" w:rsidR="008F4E51" w:rsidRDefault="00DB2BB1" w:rsidP="00683B70">
      <w:pPr>
        <w:pStyle w:val="Coordonnes"/>
        <w:spacing w:after="0"/>
        <w:ind w:left="0"/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w:t xml:space="preserve">L’ONF a </w:t>
      </w:r>
      <w:r w:rsidR="004A71D2">
        <w:rPr>
          <w:noProof/>
          <w:sz w:val="20"/>
          <w:szCs w:val="20"/>
          <w:lang w:val="fr-FR"/>
        </w:rPr>
        <w:t xml:space="preserve">relevé plusieurs </w:t>
      </w:r>
      <w:r>
        <w:rPr>
          <w:noProof/>
          <w:sz w:val="20"/>
          <w:szCs w:val="20"/>
          <w:lang w:val="fr-FR"/>
        </w:rPr>
        <w:t>arbres déracinés, environ 15 stères</w:t>
      </w:r>
      <w:r w:rsidR="004A71D2">
        <w:rPr>
          <w:noProof/>
          <w:sz w:val="20"/>
          <w:szCs w:val="20"/>
          <w:lang w:val="fr-FR"/>
        </w:rPr>
        <w:t xml:space="preserve">. </w:t>
      </w:r>
      <w:r>
        <w:rPr>
          <w:noProof/>
          <w:sz w:val="20"/>
          <w:szCs w:val="20"/>
          <w:lang w:val="fr-FR"/>
        </w:rPr>
        <w:t xml:space="preserve"> </w:t>
      </w:r>
      <w:r w:rsidR="004A71D2">
        <w:rPr>
          <w:noProof/>
          <w:sz w:val="20"/>
          <w:szCs w:val="20"/>
          <w:lang w:val="fr-FR"/>
        </w:rPr>
        <w:t>T</w:t>
      </w:r>
      <w:r>
        <w:rPr>
          <w:noProof/>
          <w:sz w:val="20"/>
          <w:szCs w:val="20"/>
          <w:lang w:val="fr-FR"/>
        </w:rPr>
        <w:t>oute personne</w:t>
      </w:r>
      <w:r w:rsidR="00C93D4F">
        <w:rPr>
          <w:noProof/>
          <w:sz w:val="20"/>
          <w:szCs w:val="20"/>
          <w:lang w:val="fr-FR"/>
        </w:rPr>
        <w:t xml:space="preserve"> </w:t>
      </w:r>
      <w:r>
        <w:rPr>
          <w:noProof/>
          <w:sz w:val="20"/>
          <w:szCs w:val="20"/>
          <w:lang w:val="fr-FR"/>
        </w:rPr>
        <w:t>interr</w:t>
      </w:r>
      <w:r w:rsidR="008F4E51">
        <w:rPr>
          <w:noProof/>
          <w:sz w:val="20"/>
          <w:szCs w:val="20"/>
          <w:lang w:val="fr-FR"/>
        </w:rPr>
        <w:t>essé</w:t>
      </w:r>
      <w:r w:rsidR="009B231A">
        <w:rPr>
          <w:noProof/>
          <w:sz w:val="20"/>
          <w:szCs w:val="20"/>
          <w:lang w:val="fr-FR"/>
        </w:rPr>
        <w:t>e</w:t>
      </w:r>
      <w:r w:rsidR="004939DF">
        <w:rPr>
          <w:noProof/>
          <w:sz w:val="20"/>
          <w:szCs w:val="20"/>
          <w:lang w:val="fr-FR"/>
        </w:rPr>
        <w:t xml:space="preserve"> pour les exploiter</w:t>
      </w:r>
      <w:r w:rsidR="008F4E51">
        <w:rPr>
          <w:noProof/>
          <w:sz w:val="20"/>
          <w:szCs w:val="20"/>
          <w:lang w:val="fr-FR"/>
        </w:rPr>
        <w:t xml:space="preserve"> devra se signaler et prendre les informations auprès d’ Hervé ROY.</w:t>
      </w:r>
    </w:p>
    <w:p w14:paraId="34FB3435" w14:textId="77777777" w:rsidR="004A71D2" w:rsidRPr="004A71D2" w:rsidRDefault="004A71D2" w:rsidP="00683B70">
      <w:pPr>
        <w:pStyle w:val="Coordonnes"/>
        <w:spacing w:after="0"/>
        <w:ind w:left="0"/>
        <w:rPr>
          <w:noProof/>
          <w:sz w:val="12"/>
          <w:szCs w:val="12"/>
          <w:lang w:val="fr-FR"/>
        </w:rPr>
      </w:pPr>
    </w:p>
    <w:p w14:paraId="5EE94619" w14:textId="6B3AD485" w:rsidR="00871C50" w:rsidRPr="00683B70" w:rsidRDefault="00567806" w:rsidP="00AD2BB3">
      <w:pPr>
        <w:pStyle w:val="Coordonnes"/>
        <w:spacing w:after="0"/>
        <w:ind w:left="0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>Françoise BARTHOULOT est joignable  au 0630487451 ou 038190562</w:t>
      </w:r>
      <w:r w:rsidR="00683B70" w:rsidRPr="00683B70">
        <w:rPr>
          <w:noProof/>
          <w:sz w:val="20"/>
          <w:szCs w:val="20"/>
          <w:lang w:val="fr-FR"/>
        </w:rPr>
        <w:t>5</w:t>
      </w:r>
      <w:r w:rsidR="006840B6">
        <w:rPr>
          <w:noProof/>
          <w:sz w:val="20"/>
          <w:szCs w:val="20"/>
          <w:lang w:val="fr-FR"/>
        </w:rPr>
        <w:t>.  Permanence en mairie le mardi matin.</w:t>
      </w:r>
    </w:p>
    <w:p w14:paraId="638D97AB" w14:textId="12FB3B1F" w:rsidR="003B46F1" w:rsidRPr="00567806" w:rsidRDefault="00F30F4B" w:rsidP="00567806">
      <w:pPr>
        <w:pStyle w:val="Titre1"/>
        <w:spacing w:before="0" w:after="0"/>
        <w:ind w:left="0"/>
        <w:rPr>
          <w:b w:val="0"/>
          <w:bCs w:val="0"/>
          <w:color w:val="auto"/>
          <w:sz w:val="22"/>
          <w:szCs w:val="22"/>
        </w:rPr>
      </w:pPr>
      <w:r w:rsidRPr="00567806">
        <w:rPr>
          <w:b w:val="0"/>
          <w:bCs w:val="0"/>
          <w:color w:val="auto"/>
          <w:sz w:val="22"/>
          <w:szCs w:val="22"/>
          <w:lang w:val="fr-FR"/>
        </w:rPr>
        <w:lastRenderedPageBreak/>
        <w:t xml:space="preserve">La commune se débarrasse du vieux matériel de distillation. Toutes ces pièces ont été mise hors service par les douanes. </w:t>
      </w:r>
    </w:p>
    <w:p w14:paraId="715F7DDB" w14:textId="7BA3181D" w:rsidR="00C07A2E" w:rsidRDefault="00C07A2E" w:rsidP="00567806">
      <w:pPr>
        <w:spacing w:before="0" w:after="0"/>
        <w:ind w:left="0" w:right="1123"/>
        <w:rPr>
          <w:lang w:val="fr-FR"/>
        </w:rPr>
      </w:pPr>
      <w:r>
        <w:rPr>
          <w:lang w:val="fr-FR"/>
        </w:rPr>
        <w:t xml:space="preserve">Ce matériel est stocké à la distillerie pour le voir s’adresser à Hervé ROY </w:t>
      </w:r>
    </w:p>
    <w:p w14:paraId="51AC2E6F" w14:textId="2DF490C8" w:rsidR="003B46F1" w:rsidRDefault="003B46F1" w:rsidP="00E262F6">
      <w:pPr>
        <w:ind w:right="1123"/>
        <w:rPr>
          <w:lang w:val="fr-FR"/>
        </w:rPr>
      </w:pPr>
    </w:p>
    <w:p w14:paraId="649F4F34" w14:textId="6AAE22CD" w:rsidR="003B46F1" w:rsidRDefault="00A87548" w:rsidP="00E262F6">
      <w:pPr>
        <w:ind w:right="1123"/>
        <w:rPr>
          <w:lang w:val="fr-FR"/>
        </w:rPr>
      </w:pPr>
      <w:r>
        <w:rPr>
          <w:noProof/>
        </w:rPr>
        <w:drawing>
          <wp:inline distT="0" distB="0" distL="0" distR="0" wp14:anchorId="16389D57" wp14:editId="5C786F2B">
            <wp:extent cx="986400" cy="2134800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DE8">
        <w:rPr>
          <w:noProof/>
          <w:lang w:val="fr-FR"/>
        </w:rPr>
        <w:drawing>
          <wp:inline distT="0" distB="0" distL="0" distR="0" wp14:anchorId="30BBF518" wp14:editId="134DB1CB">
            <wp:extent cx="1425600" cy="213840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9C5">
        <w:rPr>
          <w:noProof/>
          <w:lang w:val="fr-FR"/>
        </w:rPr>
        <w:drawing>
          <wp:inline distT="0" distB="0" distL="0" distR="0" wp14:anchorId="5C506134" wp14:editId="12ADFF8E">
            <wp:extent cx="1422000" cy="214200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9C5">
        <w:rPr>
          <w:noProof/>
          <w:lang w:val="fr-FR"/>
        </w:rPr>
        <w:drawing>
          <wp:inline distT="0" distB="0" distL="0" distR="0" wp14:anchorId="357A0018" wp14:editId="24626898">
            <wp:extent cx="1425600" cy="2138400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9B65" w14:textId="55636CC6" w:rsidR="00A87548" w:rsidRDefault="00C07A2E" w:rsidP="00A87548">
      <w:pPr>
        <w:ind w:left="0" w:right="1123"/>
        <w:rPr>
          <w:lang w:val="fr-FR"/>
        </w:rPr>
      </w:pPr>
      <w:r>
        <w:rPr>
          <w:lang w:val="fr-FR"/>
        </w:rPr>
        <w:t xml:space="preserve">Et également </w:t>
      </w:r>
    </w:p>
    <w:p w14:paraId="31E0FC72" w14:textId="3A7FC336" w:rsidR="00567806" w:rsidRDefault="00567806" w:rsidP="00567806">
      <w:pPr>
        <w:tabs>
          <w:tab w:val="left" w:pos="6285"/>
        </w:tabs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3F5EAE82" wp14:editId="488B276C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1324800" cy="2138400"/>
            <wp:effectExtent l="0" t="0" r="8890" b="0"/>
            <wp:wrapTight wrapText="bothSides">
              <wp:wrapPolygon edited="0">
                <wp:start x="0" y="0"/>
                <wp:lineTo x="0" y="21363"/>
                <wp:lineTo x="21434" y="21363"/>
                <wp:lineTo x="21434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 xml:space="preserve">     </w:t>
      </w:r>
      <w:r w:rsidR="00630328">
        <w:rPr>
          <w:lang w:val="fr-FR"/>
        </w:rPr>
        <w:t>1 vieux fourneau</w:t>
      </w:r>
      <w:r>
        <w:rPr>
          <w:lang w:val="fr-FR"/>
        </w:rPr>
        <w:t xml:space="preserve">                        </w:t>
      </w:r>
      <w:r w:rsidR="00630328">
        <w:rPr>
          <w:lang w:val="fr-FR"/>
        </w:rPr>
        <w:t>5 tables double place piétement en fer</w:t>
      </w:r>
      <w:r>
        <w:rPr>
          <w:noProof/>
        </w:rPr>
        <w:drawing>
          <wp:inline distT="0" distB="0" distL="0" distR="0" wp14:anchorId="7F222DFC" wp14:editId="0EEEBA2B">
            <wp:extent cx="3051749" cy="1634653"/>
            <wp:effectExtent l="190500" t="457200" r="187325" b="4610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6223">
                      <a:off x="0" y="0"/>
                      <a:ext cx="3118134" cy="16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2661" w14:textId="7CD89893" w:rsidR="00567806" w:rsidRDefault="00567806" w:rsidP="00630328">
      <w:pPr>
        <w:tabs>
          <w:tab w:val="left" w:pos="6285"/>
        </w:tabs>
        <w:ind w:left="0"/>
        <w:rPr>
          <w:lang w:val="fr-FR"/>
        </w:rPr>
      </w:pPr>
    </w:p>
    <w:p w14:paraId="5D910AF7" w14:textId="697815CD" w:rsidR="00BC5D2F" w:rsidRDefault="00BC5D2F" w:rsidP="00C07A2E">
      <w:pPr>
        <w:ind w:left="0" w:right="1123"/>
        <w:rPr>
          <w:lang w:val="fr-FR"/>
        </w:rPr>
      </w:pPr>
    </w:p>
    <w:p w14:paraId="1004AA09" w14:textId="1C6246F3" w:rsidR="00BC5D2F" w:rsidRPr="00F247F5" w:rsidRDefault="009B231A" w:rsidP="00BC5D2F">
      <w:pPr>
        <w:ind w:left="0" w:right="1123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1763EF" wp14:editId="13DFB154">
            <wp:simplePos x="0" y="0"/>
            <wp:positionH relativeFrom="column">
              <wp:posOffset>2935357</wp:posOffset>
            </wp:positionH>
            <wp:positionV relativeFrom="paragraph">
              <wp:posOffset>-703414</wp:posOffset>
            </wp:positionV>
            <wp:extent cx="2610000" cy="2152800"/>
            <wp:effectExtent l="57150" t="76200" r="57150" b="76200"/>
            <wp:wrapTight wrapText="bothSides">
              <wp:wrapPolygon edited="0">
                <wp:start x="-292" y="-127"/>
                <wp:lineTo x="-181" y="18430"/>
                <wp:lineTo x="-59" y="21485"/>
                <wp:lineTo x="18727" y="21530"/>
                <wp:lineTo x="18892" y="21711"/>
                <wp:lineTo x="21726" y="21545"/>
                <wp:lineTo x="21692" y="4897"/>
                <wp:lineTo x="21464" y="-831"/>
                <wp:lineTo x="2543" y="-293"/>
                <wp:lineTo x="-292" y="-127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453">
                      <a:off x="0" y="0"/>
                      <a:ext cx="26100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D2F">
        <w:rPr>
          <w:lang w:val="fr-FR"/>
        </w:rPr>
        <w:t>5 anciennes tables d’école dont certaines ont le dossier cassé</w:t>
      </w:r>
    </w:p>
    <w:p w14:paraId="68084AE7" w14:textId="3872345A" w:rsidR="00BC5D2F" w:rsidRDefault="00BC5D2F" w:rsidP="00C07A2E">
      <w:pPr>
        <w:ind w:left="0" w:right="1123"/>
        <w:rPr>
          <w:lang w:val="fr-FR"/>
        </w:rPr>
      </w:pPr>
    </w:p>
    <w:p w14:paraId="6665E5B2" w14:textId="77777777" w:rsidR="00630328" w:rsidRDefault="00BC5D2F" w:rsidP="00630328">
      <w:pPr>
        <w:ind w:left="0" w:right="1123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B75E988" wp14:editId="4109ED26">
            <wp:simplePos x="0" y="0"/>
            <wp:positionH relativeFrom="column">
              <wp:posOffset>266065</wp:posOffset>
            </wp:positionH>
            <wp:positionV relativeFrom="paragraph">
              <wp:posOffset>323850</wp:posOffset>
            </wp:positionV>
            <wp:extent cx="1824990" cy="1706245"/>
            <wp:effectExtent l="326072" t="264478" r="310833" b="291782"/>
            <wp:wrapTight wrapText="bothSides">
              <wp:wrapPolygon edited="0">
                <wp:start x="-221" y="894"/>
                <wp:lineTo x="-3009" y="8288"/>
                <wp:lineTo x="249" y="9945"/>
                <wp:lineTo x="-3044" y="17350"/>
                <wp:lineTo x="214" y="19007"/>
                <wp:lineTo x="-852" y="21403"/>
                <wp:lineTo x="2406" y="23060"/>
                <wp:lineTo x="2890" y="21971"/>
                <wp:lineTo x="6148" y="23629"/>
                <wp:lineTo x="6923" y="21886"/>
                <wp:lineTo x="10181" y="23544"/>
                <wp:lineTo x="10859" y="22019"/>
                <wp:lineTo x="14116" y="23677"/>
                <wp:lineTo x="14891" y="21934"/>
                <wp:lineTo x="16520" y="22763"/>
                <wp:lineTo x="18924" y="21849"/>
                <wp:lineTo x="21347" y="22014"/>
                <wp:lineTo x="21735" y="21143"/>
                <wp:lineTo x="21670" y="6690"/>
                <wp:lineTo x="20940" y="-91"/>
                <wp:lineTo x="360" y="-413"/>
                <wp:lineTo x="-221" y="894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1" t="-626" r="-702" b="-626"/>
                    <a:stretch/>
                  </pic:blipFill>
                  <pic:spPr bwMode="auto">
                    <a:xfrm rot="3873773">
                      <a:off x="0" y="0"/>
                      <a:ext cx="182499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201">
        <w:rPr>
          <w:lang w:val="fr-FR"/>
        </w:rPr>
        <w:t xml:space="preserve"> </w:t>
      </w:r>
      <w:r w:rsidR="00630328">
        <w:rPr>
          <w:lang w:val="fr-FR"/>
        </w:rPr>
        <w:t xml:space="preserve">300 kg de charbon </w:t>
      </w:r>
    </w:p>
    <w:p w14:paraId="40B40F6A" w14:textId="6E29D014" w:rsidR="00C14201" w:rsidRDefault="00C14201" w:rsidP="00C14201">
      <w:pPr>
        <w:tabs>
          <w:tab w:val="left" w:pos="6285"/>
        </w:tabs>
        <w:rPr>
          <w:lang w:val="fr-FR"/>
        </w:rPr>
      </w:pPr>
    </w:p>
    <w:p w14:paraId="0FADD9D9" w14:textId="5BC693BC" w:rsidR="00E20827" w:rsidRDefault="008F01CD" w:rsidP="00567806">
      <w:pPr>
        <w:tabs>
          <w:tab w:val="left" w:pos="4395"/>
          <w:tab w:val="left" w:pos="5670"/>
        </w:tabs>
        <w:ind w:left="0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C1E7D65" wp14:editId="2F33B60C">
            <wp:simplePos x="0" y="0"/>
            <wp:positionH relativeFrom="column">
              <wp:posOffset>2473187</wp:posOffset>
            </wp:positionH>
            <wp:positionV relativeFrom="paragraph">
              <wp:posOffset>112643</wp:posOffset>
            </wp:positionV>
            <wp:extent cx="2829600" cy="1123200"/>
            <wp:effectExtent l="38100" t="95250" r="46990" b="9652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5463">
                      <a:off x="0" y="0"/>
                      <a:ext cx="2829600" cy="1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7DAF3" w14:textId="031484AA" w:rsidR="00F359C5" w:rsidRDefault="007D7F50" w:rsidP="00E20827">
      <w:pPr>
        <w:tabs>
          <w:tab w:val="left" w:pos="6285"/>
        </w:tabs>
        <w:spacing w:before="0" w:after="0"/>
        <w:rPr>
          <w:lang w:val="fr-FR"/>
        </w:rPr>
      </w:pPr>
      <w:r>
        <w:rPr>
          <w:lang w:val="fr-FR"/>
        </w:rPr>
        <w:t xml:space="preserve">                      </w:t>
      </w:r>
      <w:r w:rsidR="00DB2BB1">
        <w:rPr>
          <w:lang w:val="fr-FR"/>
        </w:rPr>
        <w:t xml:space="preserve"> </w:t>
      </w:r>
      <w:r w:rsidR="008F01CD">
        <w:rPr>
          <w:lang w:val="fr-FR"/>
        </w:rPr>
        <w:t xml:space="preserve"> 1</w:t>
      </w:r>
      <w:r w:rsidR="00DB2BB1">
        <w:rPr>
          <w:lang w:val="fr-FR"/>
        </w:rPr>
        <w:t xml:space="preserve">écritoire </w:t>
      </w:r>
    </w:p>
    <w:p w14:paraId="695F1E94" w14:textId="44AF8996" w:rsidR="00630328" w:rsidRDefault="00630328" w:rsidP="00E20827">
      <w:pPr>
        <w:tabs>
          <w:tab w:val="left" w:pos="6285"/>
        </w:tabs>
        <w:spacing w:before="0" w:after="0"/>
        <w:rPr>
          <w:lang w:val="fr-FR"/>
        </w:rPr>
      </w:pPr>
    </w:p>
    <w:p w14:paraId="0179DC73" w14:textId="3B0AD75C" w:rsidR="00630328" w:rsidRDefault="00630328" w:rsidP="00E20827">
      <w:pPr>
        <w:tabs>
          <w:tab w:val="left" w:pos="6285"/>
        </w:tabs>
        <w:spacing w:before="0" w:after="0"/>
        <w:rPr>
          <w:lang w:val="fr-FR"/>
        </w:rPr>
      </w:pPr>
    </w:p>
    <w:p w14:paraId="29F4B083" w14:textId="2B2452C7" w:rsidR="00630328" w:rsidRDefault="00630328" w:rsidP="00E20827">
      <w:pPr>
        <w:tabs>
          <w:tab w:val="left" w:pos="6285"/>
        </w:tabs>
        <w:spacing w:before="0" w:after="0"/>
        <w:rPr>
          <w:lang w:val="fr-FR"/>
        </w:rPr>
      </w:pPr>
    </w:p>
    <w:p w14:paraId="2B88772F" w14:textId="2D510637" w:rsidR="00630328" w:rsidRDefault="00630328" w:rsidP="00E20827">
      <w:pPr>
        <w:tabs>
          <w:tab w:val="left" w:pos="6285"/>
        </w:tabs>
        <w:spacing w:before="0" w:after="0"/>
        <w:rPr>
          <w:lang w:val="fr-FR"/>
        </w:rPr>
      </w:pPr>
    </w:p>
    <w:p w14:paraId="1868320B" w14:textId="70547D1A" w:rsidR="00630328" w:rsidRDefault="00630328" w:rsidP="00E20827">
      <w:pPr>
        <w:tabs>
          <w:tab w:val="left" w:pos="6285"/>
        </w:tabs>
        <w:spacing w:before="0" w:after="0"/>
        <w:rPr>
          <w:lang w:val="fr-FR"/>
        </w:rPr>
      </w:pPr>
    </w:p>
    <w:p w14:paraId="240BDD7E" w14:textId="763CFFF7" w:rsidR="00630328" w:rsidRDefault="00630328" w:rsidP="00683B70">
      <w:pPr>
        <w:tabs>
          <w:tab w:val="left" w:pos="6285"/>
        </w:tabs>
        <w:spacing w:before="0" w:after="0"/>
        <w:ind w:left="0"/>
        <w:rPr>
          <w:lang w:val="fr-FR"/>
        </w:rPr>
      </w:pPr>
    </w:p>
    <w:p w14:paraId="1706B910" w14:textId="53BCF852" w:rsidR="008F01CD" w:rsidRPr="009B231A" w:rsidRDefault="004939DF" w:rsidP="00DB2BB1">
      <w:pPr>
        <w:tabs>
          <w:tab w:val="left" w:pos="6285"/>
        </w:tabs>
        <w:spacing w:before="0" w:after="0"/>
        <w:ind w:left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Le matériel est visible sur demande et v</w:t>
      </w:r>
      <w:r w:rsidR="009B231A" w:rsidRPr="009B231A">
        <w:rPr>
          <w:sz w:val="20"/>
          <w:szCs w:val="20"/>
          <w:lang w:val="fr-FR"/>
        </w:rPr>
        <w:t xml:space="preserve">os offres sont </w:t>
      </w:r>
      <w:r w:rsidR="009B231A">
        <w:rPr>
          <w:sz w:val="20"/>
          <w:szCs w:val="20"/>
          <w:lang w:val="fr-FR"/>
        </w:rPr>
        <w:t>à</w:t>
      </w:r>
      <w:r w:rsidR="009B231A" w:rsidRPr="009B231A">
        <w:rPr>
          <w:sz w:val="20"/>
          <w:szCs w:val="20"/>
          <w:lang w:val="fr-FR"/>
        </w:rPr>
        <w:t xml:space="preserve"> déposer en mairie </w:t>
      </w:r>
    </w:p>
    <w:p w14:paraId="43104C93" w14:textId="053A6FED" w:rsidR="00F359C5" w:rsidRDefault="00BF0B8A" w:rsidP="00DB2BB1">
      <w:pPr>
        <w:pStyle w:val="Titre3"/>
        <w:rPr>
          <w:lang w:val="fr-FR"/>
        </w:rPr>
      </w:pPr>
      <w:r>
        <w:rPr>
          <w:lang w:val="fr-FR"/>
        </w:rPr>
        <w:t xml:space="preserve">D’heureux événements </w:t>
      </w:r>
    </w:p>
    <w:p w14:paraId="25AE1780" w14:textId="77777777" w:rsidR="00DB2BB1" w:rsidRDefault="00DB2BB1" w:rsidP="00BF0B8A">
      <w:pPr>
        <w:tabs>
          <w:tab w:val="left" w:pos="6285"/>
        </w:tabs>
        <w:spacing w:before="0" w:after="0"/>
        <w:ind w:left="0"/>
        <w:rPr>
          <w:lang w:val="fr-FR"/>
        </w:rPr>
      </w:pPr>
    </w:p>
    <w:p w14:paraId="078B4B26" w14:textId="256CB7EB" w:rsidR="00F359C5" w:rsidRDefault="00C07A2E" w:rsidP="00E20827">
      <w:pPr>
        <w:tabs>
          <w:tab w:val="left" w:pos="6285"/>
        </w:tabs>
        <w:spacing w:before="0" w:after="0"/>
        <w:rPr>
          <w:lang w:val="fr-FR"/>
        </w:rPr>
      </w:pPr>
      <w:r>
        <w:rPr>
          <w:noProof/>
        </w:rPr>
        <w:drawing>
          <wp:inline distT="0" distB="0" distL="0" distR="0" wp14:anchorId="6747B5DA" wp14:editId="00CF3949">
            <wp:extent cx="2851200" cy="213840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86F23" wp14:editId="202FD913">
            <wp:extent cx="1656000" cy="1818000"/>
            <wp:effectExtent l="228600" t="209550" r="211455" b="20193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7583">
                      <a:off x="0" y="0"/>
                      <a:ext cx="16560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E27F" w14:textId="0F8226E5" w:rsidR="008F01CD" w:rsidRDefault="009B231A" w:rsidP="005A0540">
      <w:pPr>
        <w:tabs>
          <w:tab w:val="left" w:pos="6285"/>
        </w:tabs>
        <w:spacing w:before="0" w:after="0"/>
        <w:ind w:left="0"/>
        <w:rPr>
          <w:lang w:val="fr-FR"/>
        </w:rPr>
      </w:pPr>
      <w:r>
        <w:rPr>
          <w:lang w:val="fr-FR"/>
        </w:rPr>
        <w:t>E</w:t>
      </w:r>
      <w:r w:rsidR="008F01CD">
        <w:rPr>
          <w:lang w:val="fr-FR"/>
        </w:rPr>
        <w:t>m</w:t>
      </w:r>
      <w:r>
        <w:rPr>
          <w:lang w:val="fr-FR"/>
        </w:rPr>
        <w:t>manuel</w:t>
      </w:r>
      <w:r w:rsidR="00433BBE">
        <w:rPr>
          <w:lang w:val="fr-FR"/>
        </w:rPr>
        <w:t xml:space="preserve"> BOITEUX a eu le plaisir de marier sa fille Marina, le </w:t>
      </w:r>
      <w:proofErr w:type="gramStart"/>
      <w:r w:rsidR="0012564E">
        <w:rPr>
          <w:lang w:val="fr-FR"/>
        </w:rPr>
        <w:t>25</w:t>
      </w:r>
      <w:r w:rsidR="00433BBE">
        <w:rPr>
          <w:lang w:val="fr-FR"/>
        </w:rPr>
        <w:t xml:space="preserve">  juillet</w:t>
      </w:r>
      <w:proofErr w:type="gramEnd"/>
      <w:r w:rsidR="00433BBE">
        <w:rPr>
          <w:lang w:val="fr-FR"/>
        </w:rPr>
        <w:t xml:space="preserve"> 2020.</w:t>
      </w:r>
    </w:p>
    <w:p w14:paraId="78A5F5D5" w14:textId="4FF105CB" w:rsidR="008F01CD" w:rsidRDefault="008F01CD" w:rsidP="008F01CD">
      <w:pPr>
        <w:tabs>
          <w:tab w:val="left" w:pos="6285"/>
        </w:tabs>
        <w:spacing w:before="0" w:after="0"/>
        <w:ind w:left="0"/>
        <w:rPr>
          <w:lang w:val="fr-FR"/>
        </w:rPr>
      </w:pPr>
    </w:p>
    <w:p w14:paraId="11D4DD39" w14:textId="51792017" w:rsidR="008F01CD" w:rsidRDefault="008F01CD" w:rsidP="008F01CD">
      <w:pPr>
        <w:tabs>
          <w:tab w:val="left" w:pos="6285"/>
        </w:tabs>
        <w:spacing w:before="0" w:after="0"/>
        <w:rPr>
          <w:lang w:val="fr-FR"/>
        </w:rPr>
      </w:pPr>
    </w:p>
    <w:p w14:paraId="2E379C77" w14:textId="71342DA3" w:rsidR="008F01CD" w:rsidRDefault="008F01CD" w:rsidP="008F01CD">
      <w:pPr>
        <w:tabs>
          <w:tab w:val="left" w:pos="6285"/>
        </w:tabs>
        <w:spacing w:before="0" w:after="0"/>
        <w:rPr>
          <w:lang w:val="fr-FR"/>
        </w:rPr>
      </w:pPr>
    </w:p>
    <w:p w14:paraId="267A4305" w14:textId="3FF38D6B" w:rsidR="008F01CD" w:rsidRDefault="008F01CD" w:rsidP="008F01CD">
      <w:pPr>
        <w:tabs>
          <w:tab w:val="left" w:pos="6285"/>
        </w:tabs>
        <w:spacing w:before="0" w:after="0"/>
        <w:rPr>
          <w:lang w:val="fr-FR"/>
        </w:rPr>
      </w:pPr>
    </w:p>
    <w:p w14:paraId="3B69DCBA" w14:textId="7A4E374C" w:rsidR="008F01CD" w:rsidRDefault="008F01CD" w:rsidP="008F01CD">
      <w:pPr>
        <w:tabs>
          <w:tab w:val="left" w:pos="6285"/>
        </w:tabs>
        <w:spacing w:before="0" w:after="0"/>
        <w:rPr>
          <w:lang w:val="fr-FR"/>
        </w:rPr>
      </w:pPr>
    </w:p>
    <w:p w14:paraId="6745911A" w14:textId="104EA3EC" w:rsidR="008F01CD" w:rsidRDefault="008F01CD" w:rsidP="008F01CD">
      <w:pPr>
        <w:tabs>
          <w:tab w:val="left" w:pos="6285"/>
        </w:tabs>
        <w:spacing w:before="0" w:after="0"/>
        <w:rPr>
          <w:lang w:val="fr-FR"/>
        </w:rPr>
      </w:pPr>
    </w:p>
    <w:p w14:paraId="106ED8F3" w14:textId="1B4E1B0A" w:rsidR="008F01CD" w:rsidRDefault="008F01CD" w:rsidP="008F01CD">
      <w:pPr>
        <w:tabs>
          <w:tab w:val="left" w:pos="6285"/>
        </w:tabs>
        <w:ind w:left="0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B1F5B2A" wp14:editId="3DE75A6B">
            <wp:simplePos x="0" y="0"/>
            <wp:positionH relativeFrom="margin">
              <wp:posOffset>29817</wp:posOffset>
            </wp:positionH>
            <wp:positionV relativeFrom="paragraph">
              <wp:posOffset>-830828</wp:posOffset>
            </wp:positionV>
            <wp:extent cx="2167200" cy="2883600"/>
            <wp:effectExtent l="0" t="0" r="5080" b="0"/>
            <wp:wrapTight wrapText="bothSides">
              <wp:wrapPolygon edited="0">
                <wp:start x="0" y="0"/>
                <wp:lineTo x="0" y="21405"/>
                <wp:lineTo x="21461" y="21405"/>
                <wp:lineTo x="2146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>Le 13 août « Ardente du Château » a terminé 1</w:t>
      </w:r>
      <w:r w:rsidRPr="0012564E">
        <w:rPr>
          <w:vertAlign w:val="superscript"/>
          <w:lang w:val="fr-FR"/>
        </w:rPr>
        <w:t>ère</w:t>
      </w:r>
      <w:r>
        <w:rPr>
          <w:lang w:val="fr-FR"/>
        </w:rPr>
        <w:t xml:space="preserve"> en catégorie « 10 ans et + » au Concours des Chevaux Comtois à BLAMONT ; Fierté de Charles BERCIN qui participe depuis 25 ans à ce concours auquel il a tenu à associer René BOITEUX son mentor qui lui a </w:t>
      </w:r>
      <w:r w:rsidR="006840B6">
        <w:rPr>
          <w:lang w:val="fr-FR"/>
        </w:rPr>
        <w:t>communiqué</w:t>
      </w:r>
      <w:r>
        <w:rPr>
          <w:lang w:val="fr-FR"/>
        </w:rPr>
        <w:t xml:space="preserve"> la passion pour les comtois. Il</w:t>
      </w:r>
      <w:r w:rsidR="004939DF">
        <w:rPr>
          <w:lang w:val="fr-FR"/>
        </w:rPr>
        <w:t xml:space="preserve"> y</w:t>
      </w:r>
      <w:r>
        <w:rPr>
          <w:lang w:val="fr-FR"/>
        </w:rPr>
        <w:t xml:space="preserve"> a lui-</w:t>
      </w:r>
      <w:proofErr w:type="gramStart"/>
      <w:r>
        <w:rPr>
          <w:lang w:val="fr-FR"/>
        </w:rPr>
        <w:t>même  présent</w:t>
      </w:r>
      <w:r w:rsidR="004939DF">
        <w:rPr>
          <w:lang w:val="fr-FR"/>
        </w:rPr>
        <w:t>é</w:t>
      </w:r>
      <w:proofErr w:type="gramEnd"/>
      <w:r w:rsidR="004939DF">
        <w:rPr>
          <w:lang w:val="fr-FR"/>
        </w:rPr>
        <w:t xml:space="preserve"> ses chevaux</w:t>
      </w:r>
      <w:r>
        <w:rPr>
          <w:lang w:val="fr-FR"/>
        </w:rPr>
        <w:t xml:space="preserve"> durant 40 ans. </w:t>
      </w:r>
    </w:p>
    <w:p w14:paraId="078597DB" w14:textId="2C6DA544" w:rsidR="008F01CD" w:rsidRDefault="008F01CD" w:rsidP="008F01CD">
      <w:pPr>
        <w:tabs>
          <w:tab w:val="left" w:pos="6285"/>
        </w:tabs>
        <w:rPr>
          <w:noProof/>
        </w:rPr>
      </w:pPr>
    </w:p>
    <w:p w14:paraId="05AEE304" w14:textId="3628485C" w:rsidR="008F01CD" w:rsidRDefault="008F01CD" w:rsidP="005A0540">
      <w:pPr>
        <w:tabs>
          <w:tab w:val="left" w:pos="6285"/>
        </w:tabs>
        <w:spacing w:before="0" w:after="0"/>
        <w:ind w:left="0"/>
        <w:rPr>
          <w:lang w:val="fr-FR"/>
        </w:rPr>
      </w:pPr>
    </w:p>
    <w:p w14:paraId="646C8187" w14:textId="33947AF2" w:rsidR="008F01CD" w:rsidRDefault="004A71D2" w:rsidP="004A71D2">
      <w:pPr>
        <w:pStyle w:val="Titre3"/>
        <w:rPr>
          <w:lang w:val="fr-FR"/>
        </w:rPr>
      </w:pPr>
      <w:r>
        <w:rPr>
          <w:lang w:val="fr-FR"/>
        </w:rPr>
        <w:lastRenderedPageBreak/>
        <w:t>Et quelques infos</w:t>
      </w:r>
    </w:p>
    <w:p w14:paraId="76965101" w14:textId="0C8BA603" w:rsidR="00C07A2E" w:rsidRDefault="003B2C9C" w:rsidP="003B2C9C">
      <w:pPr>
        <w:tabs>
          <w:tab w:val="left" w:pos="6285"/>
        </w:tabs>
        <w:rPr>
          <w:lang w:val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5B8AFA9" wp14:editId="1CD588DC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1602000" cy="2941200"/>
            <wp:effectExtent l="0" t="0" r="0" b="0"/>
            <wp:wrapTight wrapText="bothSides">
              <wp:wrapPolygon edited="0">
                <wp:start x="0" y="0"/>
                <wp:lineTo x="0" y="21409"/>
                <wp:lineTo x="21326" y="21409"/>
                <wp:lineTo x="21326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027BC" w14:textId="592618BB" w:rsidR="00F14394" w:rsidRDefault="00C07A2E" w:rsidP="003B2CBE">
      <w:pPr>
        <w:tabs>
          <w:tab w:val="left" w:pos="6285"/>
        </w:tabs>
        <w:spacing w:before="0" w:after="0"/>
        <w:rPr>
          <w:lang w:val="fr-FR"/>
        </w:rPr>
      </w:pPr>
      <w:r>
        <w:rPr>
          <w:lang w:val="fr-FR"/>
        </w:rPr>
        <w:t>Eléa</w:t>
      </w:r>
      <w:r w:rsidR="003B2CBE">
        <w:rPr>
          <w:lang w:val="fr-FR"/>
        </w:rPr>
        <w:t xml:space="preserve"> PREUD’HOMME</w:t>
      </w:r>
      <w:r>
        <w:rPr>
          <w:lang w:val="fr-FR"/>
        </w:rPr>
        <w:t>, la jeunesse en action pour l’embellissement et l’entretien du village durant</w:t>
      </w:r>
      <w:r w:rsidR="003B2CBE">
        <w:rPr>
          <w:lang w:val="fr-FR"/>
        </w:rPr>
        <w:t xml:space="preserve"> s</w:t>
      </w:r>
      <w:r>
        <w:rPr>
          <w:lang w:val="fr-FR"/>
        </w:rPr>
        <w:t>es vacances</w:t>
      </w:r>
      <w:r w:rsidR="003B2CBE">
        <w:rPr>
          <w:lang w:val="fr-FR"/>
        </w:rPr>
        <w:t xml:space="preserve"> </w:t>
      </w:r>
      <w:r w:rsidR="00F14394">
        <w:rPr>
          <w:lang w:val="fr-FR"/>
        </w:rPr>
        <w:t xml:space="preserve">d’été. </w:t>
      </w:r>
    </w:p>
    <w:p w14:paraId="258FB393" w14:textId="76EF5A33" w:rsidR="00630328" w:rsidRDefault="00630328" w:rsidP="003B2CBE">
      <w:pPr>
        <w:tabs>
          <w:tab w:val="left" w:pos="6285"/>
        </w:tabs>
        <w:spacing w:before="0" w:after="0"/>
        <w:rPr>
          <w:lang w:val="fr-FR"/>
        </w:rPr>
      </w:pPr>
      <w:r>
        <w:rPr>
          <w:lang w:val="fr-FR"/>
        </w:rPr>
        <w:t>Etudiante en psychologie, elle passe le temps des vacances au travail.</w:t>
      </w:r>
    </w:p>
    <w:p w14:paraId="32836D8A" w14:textId="1FDAFEEE" w:rsidR="00F14394" w:rsidRDefault="00683B70" w:rsidP="005A0540">
      <w:pPr>
        <w:tabs>
          <w:tab w:val="left" w:pos="6285"/>
        </w:tabs>
        <w:ind w:left="0"/>
        <w:rPr>
          <w:lang w:val="fr-FR"/>
        </w:rPr>
      </w:pPr>
      <w:r>
        <w:rPr>
          <w:lang w:val="fr-FR"/>
        </w:rPr>
        <w:t>Félicitations pour le</w:t>
      </w:r>
      <w:r w:rsidR="006840B6">
        <w:rPr>
          <w:lang w:val="fr-FR"/>
        </w:rPr>
        <w:t>s</w:t>
      </w:r>
      <w:r>
        <w:rPr>
          <w:lang w:val="fr-FR"/>
        </w:rPr>
        <w:t xml:space="preserve"> </w:t>
      </w:r>
      <w:r w:rsidR="006840B6">
        <w:rPr>
          <w:lang w:val="fr-FR"/>
        </w:rPr>
        <w:t>tâches</w:t>
      </w:r>
      <w:r>
        <w:rPr>
          <w:lang w:val="fr-FR"/>
        </w:rPr>
        <w:t xml:space="preserve"> accompli</w:t>
      </w:r>
      <w:r w:rsidR="006840B6">
        <w:rPr>
          <w:lang w:val="fr-FR"/>
        </w:rPr>
        <w:t>es</w:t>
      </w:r>
      <w:r>
        <w:rPr>
          <w:lang w:val="fr-FR"/>
        </w:rPr>
        <w:t xml:space="preserve"> et l’ardeur dont elle</w:t>
      </w:r>
      <w:r w:rsidR="006840B6">
        <w:rPr>
          <w:lang w:val="fr-FR"/>
        </w:rPr>
        <w:t xml:space="preserve"> a</w:t>
      </w:r>
      <w:r>
        <w:rPr>
          <w:lang w:val="fr-FR"/>
        </w:rPr>
        <w:t xml:space="preserve"> fait preuve</w:t>
      </w:r>
      <w:r w:rsidR="006840B6">
        <w:rPr>
          <w:lang w:val="fr-FR"/>
        </w:rPr>
        <w:t>.</w:t>
      </w:r>
    </w:p>
    <w:p w14:paraId="06D9970E" w14:textId="648495E0" w:rsidR="00630328" w:rsidRDefault="00630328" w:rsidP="005A0540">
      <w:pPr>
        <w:tabs>
          <w:tab w:val="left" w:pos="6285"/>
        </w:tabs>
        <w:ind w:left="0"/>
        <w:rPr>
          <w:lang w:val="fr-FR"/>
        </w:rPr>
      </w:pPr>
    </w:p>
    <w:p w14:paraId="4D76AF81" w14:textId="5D37CEBD" w:rsidR="00630328" w:rsidRDefault="00630328" w:rsidP="005A0540">
      <w:pPr>
        <w:tabs>
          <w:tab w:val="left" w:pos="6285"/>
        </w:tabs>
        <w:ind w:left="0"/>
        <w:rPr>
          <w:lang w:val="fr-FR"/>
        </w:rPr>
      </w:pPr>
    </w:p>
    <w:p w14:paraId="4103118F" w14:textId="2DC5802E" w:rsidR="00630328" w:rsidRDefault="00630328" w:rsidP="005A0540">
      <w:pPr>
        <w:tabs>
          <w:tab w:val="left" w:pos="6285"/>
        </w:tabs>
        <w:ind w:left="0"/>
        <w:rPr>
          <w:lang w:val="fr-FR"/>
        </w:rPr>
      </w:pPr>
    </w:p>
    <w:p w14:paraId="5A7BC449" w14:textId="77777777" w:rsidR="00630328" w:rsidRDefault="00630328" w:rsidP="005A0540">
      <w:pPr>
        <w:tabs>
          <w:tab w:val="left" w:pos="6285"/>
        </w:tabs>
        <w:ind w:left="0"/>
        <w:rPr>
          <w:lang w:val="fr-FR"/>
        </w:rPr>
      </w:pPr>
    </w:p>
    <w:p w14:paraId="058C6ACE" w14:textId="76A5774C" w:rsidR="00F14394" w:rsidRDefault="003B2C9C" w:rsidP="005A0540">
      <w:pPr>
        <w:tabs>
          <w:tab w:val="left" w:pos="6285"/>
        </w:tabs>
        <w:rPr>
          <w:lang w:val="fr-FR"/>
        </w:rPr>
      </w:pPr>
      <w:r>
        <w:rPr>
          <w:noProof/>
        </w:rPr>
        <w:drawing>
          <wp:inline distT="0" distB="0" distL="0" distR="0" wp14:anchorId="35B887FC" wp14:editId="285C96DE">
            <wp:extent cx="2512060" cy="2395331"/>
            <wp:effectExtent l="0" t="0" r="254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01" cy="2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C340C" wp14:editId="34355A3F">
            <wp:extent cx="2565241" cy="2013864"/>
            <wp:effectExtent l="389890" t="314960" r="434975" b="3206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69609">
                      <a:off x="0" y="0"/>
                      <a:ext cx="2720018" cy="21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283F" w14:textId="3B5DABD2" w:rsidR="00F14394" w:rsidRDefault="00F14394" w:rsidP="00F14394">
      <w:pPr>
        <w:tabs>
          <w:tab w:val="left" w:pos="6285"/>
        </w:tabs>
        <w:rPr>
          <w:lang w:val="fr-FR"/>
        </w:rPr>
      </w:pPr>
      <w:r>
        <w:rPr>
          <w:lang w:val="fr-FR"/>
        </w:rPr>
        <w:t>Olivier après la pose des panneaux imposés par le FEADER (Fond Européen Agricole pour le Développement Rural) sur les grillages des dolines. Condition pour l’obtention du solde de la subvention</w:t>
      </w:r>
      <w:r w:rsidR="001966EE">
        <w:rPr>
          <w:lang w:val="fr-FR"/>
        </w:rPr>
        <w:t xml:space="preserve"> et qui ont couté à la commune 326 € TTC.</w:t>
      </w:r>
    </w:p>
    <w:p w14:paraId="55A13345" w14:textId="2438B1FD" w:rsidR="00F14394" w:rsidRDefault="00F14394" w:rsidP="00F14394">
      <w:pPr>
        <w:tabs>
          <w:tab w:val="left" w:pos="6285"/>
        </w:tabs>
        <w:rPr>
          <w:lang w:val="fr-FR"/>
        </w:rPr>
      </w:pPr>
    </w:p>
    <w:p w14:paraId="2CD7FF47" w14:textId="5A18A156" w:rsidR="00DF744B" w:rsidRDefault="00DF744B" w:rsidP="004A71D2">
      <w:pPr>
        <w:tabs>
          <w:tab w:val="left" w:pos="6285"/>
        </w:tabs>
        <w:rPr>
          <w:lang w:val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A65C1F9" wp14:editId="7A0130C5">
            <wp:simplePos x="0" y="0"/>
            <wp:positionH relativeFrom="column">
              <wp:posOffset>89452</wp:posOffset>
            </wp:positionH>
            <wp:positionV relativeFrom="paragraph">
              <wp:posOffset>-1629</wp:posOffset>
            </wp:positionV>
            <wp:extent cx="1649730" cy="1162685"/>
            <wp:effectExtent l="0" t="0" r="762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A71D2">
        <w:rPr>
          <w:lang w:val="fr-FR"/>
        </w:rPr>
        <w:t>un</w:t>
      </w:r>
      <w:proofErr w:type="gramEnd"/>
      <w:r w:rsidR="004A71D2">
        <w:rPr>
          <w:lang w:val="fr-FR"/>
        </w:rPr>
        <w:t xml:space="preserve"> camion pizza sera présent le mercredi à partir du 2 septembre</w:t>
      </w:r>
      <w:r w:rsidR="006840B6">
        <w:rPr>
          <w:lang w:val="fr-FR"/>
        </w:rPr>
        <w:t xml:space="preserve"> sur la place</w:t>
      </w:r>
      <w:r w:rsidR="004A71D2">
        <w:rPr>
          <w:lang w:val="fr-FR"/>
        </w:rPr>
        <w:t xml:space="preserve"> à Chatillon comme précédemment.</w:t>
      </w:r>
    </w:p>
    <w:p w14:paraId="326DFEB2" w14:textId="67EE8727" w:rsidR="00DF744B" w:rsidRDefault="00DF744B" w:rsidP="00F14394">
      <w:pPr>
        <w:tabs>
          <w:tab w:val="left" w:pos="6285"/>
        </w:tabs>
        <w:rPr>
          <w:lang w:val="fr-FR"/>
        </w:rPr>
      </w:pPr>
    </w:p>
    <w:p w14:paraId="7AD4F630" w14:textId="33A64BFE" w:rsidR="00F8712B" w:rsidRPr="00F247F5" w:rsidRDefault="00F8712B" w:rsidP="008F01CD">
      <w:pPr>
        <w:tabs>
          <w:tab w:val="left" w:pos="6285"/>
        </w:tabs>
        <w:spacing w:before="0" w:after="0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C14201">
        <w:rPr>
          <w:lang w:val="fr-FR"/>
        </w:rPr>
        <w:t>B</w:t>
      </w:r>
      <w:r w:rsidR="0066235C">
        <w:rPr>
          <w:lang w:val="fr-FR"/>
        </w:rPr>
        <w:t>elle</w:t>
      </w:r>
      <w:r w:rsidR="00C14201">
        <w:rPr>
          <w:lang w:val="fr-FR"/>
        </w:rPr>
        <w:t xml:space="preserve"> fin d’été à toutes et</w:t>
      </w:r>
      <w:r w:rsidR="00DB2BB1">
        <w:rPr>
          <w:lang w:val="fr-FR"/>
        </w:rPr>
        <w:t xml:space="preserve"> à</w:t>
      </w:r>
      <w:r w:rsidR="00C14201">
        <w:rPr>
          <w:lang w:val="fr-FR"/>
        </w:rPr>
        <w:t xml:space="preserve"> tous</w:t>
      </w:r>
      <w:r w:rsidR="00F14394">
        <w:rPr>
          <w:lang w:val="fr-FR"/>
        </w:rPr>
        <w:t xml:space="preserve">              </w:t>
      </w:r>
    </w:p>
    <w:sectPr w:rsidR="00F8712B" w:rsidRPr="00F247F5" w:rsidSect="004B3E6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5" w:h="16838" w:orient="landscape" w:code="8"/>
      <w:pgMar w:top="720" w:right="567" w:bottom="720" w:left="510" w:header="357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2869D" w14:textId="77777777" w:rsidR="00CC4114" w:rsidRDefault="00CC4114">
      <w:pPr>
        <w:spacing w:before="0" w:after="0" w:line="240" w:lineRule="auto"/>
      </w:pPr>
      <w:r>
        <w:separator/>
      </w:r>
    </w:p>
  </w:endnote>
  <w:endnote w:type="continuationSeparator" w:id="0">
    <w:p w14:paraId="7DC11CED" w14:textId="77777777" w:rsidR="00CC4114" w:rsidRDefault="00CC411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50A05" w14:textId="77777777" w:rsidR="00F9439D" w:rsidRDefault="00F9439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892A4" w14:textId="518F3EFD" w:rsidR="00AD2BB3" w:rsidRDefault="00AD2BB3" w:rsidP="00AD2BB3">
    <w:pPr>
      <w:pStyle w:val="Pieddepage"/>
      <w:ind w:left="0"/>
    </w:pPr>
  </w:p>
  <w:p w14:paraId="5D4EFBEC" w14:textId="77777777" w:rsidR="001F042D" w:rsidRPr="00C12C35" w:rsidRDefault="001F042D">
    <w:pPr>
      <w:pStyle w:val="Sansinterligne"/>
      <w:rPr>
        <w:noProof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0C4D1" w14:textId="77777777" w:rsidR="00F9439D" w:rsidRDefault="00F9439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69833" w14:textId="77777777" w:rsidR="00CC4114" w:rsidRDefault="00CC4114">
      <w:pPr>
        <w:spacing w:before="0" w:after="0" w:line="240" w:lineRule="auto"/>
      </w:pPr>
      <w:r>
        <w:separator/>
      </w:r>
    </w:p>
  </w:footnote>
  <w:footnote w:type="continuationSeparator" w:id="0">
    <w:p w14:paraId="0F31493E" w14:textId="77777777" w:rsidR="00CC4114" w:rsidRDefault="00CC411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266C5" w14:textId="77777777" w:rsidR="00F9439D" w:rsidRDefault="00F9439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F3640" w14:textId="77777777" w:rsidR="00F9439D" w:rsidRDefault="00F9439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E859C" w14:textId="77777777" w:rsidR="00F9439D" w:rsidRDefault="00F9439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0158"/>
    <w:multiLevelType w:val="hybridMultilevel"/>
    <w:tmpl w:val="5E70799C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1BA4388"/>
    <w:multiLevelType w:val="hybridMultilevel"/>
    <w:tmpl w:val="EF4E491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8082514"/>
    <w:multiLevelType w:val="hybridMultilevel"/>
    <w:tmpl w:val="0E0C60C8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3D232F6B"/>
    <w:multiLevelType w:val="hybridMultilevel"/>
    <w:tmpl w:val="A9B0379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7F0032"/>
    <w:multiLevelType w:val="hybridMultilevel"/>
    <w:tmpl w:val="69A6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A6C36"/>
    <w:multiLevelType w:val="hybridMultilevel"/>
    <w:tmpl w:val="76E0F1BA"/>
    <w:lvl w:ilvl="0" w:tplc="1690E54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1E"/>
    <w:rsid w:val="00024B66"/>
    <w:rsid w:val="0003381A"/>
    <w:rsid w:val="00034B68"/>
    <w:rsid w:val="0005246A"/>
    <w:rsid w:val="000631D8"/>
    <w:rsid w:val="00065742"/>
    <w:rsid w:val="000A19F8"/>
    <w:rsid w:val="000A6C76"/>
    <w:rsid w:val="000D081E"/>
    <w:rsid w:val="001107AA"/>
    <w:rsid w:val="00120C7E"/>
    <w:rsid w:val="0012564E"/>
    <w:rsid w:val="0013161F"/>
    <w:rsid w:val="0014550B"/>
    <w:rsid w:val="001753A0"/>
    <w:rsid w:val="001966EE"/>
    <w:rsid w:val="001C11CD"/>
    <w:rsid w:val="001C164F"/>
    <w:rsid w:val="001C2ED1"/>
    <w:rsid w:val="001D1218"/>
    <w:rsid w:val="001D4A06"/>
    <w:rsid w:val="001E30DA"/>
    <w:rsid w:val="001F042D"/>
    <w:rsid w:val="0020376D"/>
    <w:rsid w:val="002279E8"/>
    <w:rsid w:val="00261B17"/>
    <w:rsid w:val="00287235"/>
    <w:rsid w:val="002B391B"/>
    <w:rsid w:val="002C00C8"/>
    <w:rsid w:val="002C0C22"/>
    <w:rsid w:val="002E60FE"/>
    <w:rsid w:val="003049BD"/>
    <w:rsid w:val="00306B13"/>
    <w:rsid w:val="00306F9F"/>
    <w:rsid w:val="003223D0"/>
    <w:rsid w:val="00374A65"/>
    <w:rsid w:val="003823F4"/>
    <w:rsid w:val="003B2C9C"/>
    <w:rsid w:val="003B2CBE"/>
    <w:rsid w:val="003B3417"/>
    <w:rsid w:val="003B46F1"/>
    <w:rsid w:val="003B72DD"/>
    <w:rsid w:val="003E029D"/>
    <w:rsid w:val="003E1B69"/>
    <w:rsid w:val="003E4C6F"/>
    <w:rsid w:val="003F3C98"/>
    <w:rsid w:val="00406D44"/>
    <w:rsid w:val="00431F82"/>
    <w:rsid w:val="00433BBE"/>
    <w:rsid w:val="004426CB"/>
    <w:rsid w:val="004578DD"/>
    <w:rsid w:val="00484EF8"/>
    <w:rsid w:val="004939DF"/>
    <w:rsid w:val="004A3159"/>
    <w:rsid w:val="004A71D2"/>
    <w:rsid w:val="004A7550"/>
    <w:rsid w:val="004B06ED"/>
    <w:rsid w:val="004B1CFC"/>
    <w:rsid w:val="004B3E66"/>
    <w:rsid w:val="004C01EE"/>
    <w:rsid w:val="004F279A"/>
    <w:rsid w:val="00524289"/>
    <w:rsid w:val="00530BFA"/>
    <w:rsid w:val="005315D0"/>
    <w:rsid w:val="00567806"/>
    <w:rsid w:val="005A0540"/>
    <w:rsid w:val="005A5939"/>
    <w:rsid w:val="005D5BF5"/>
    <w:rsid w:val="00630328"/>
    <w:rsid w:val="00633FFD"/>
    <w:rsid w:val="00642B88"/>
    <w:rsid w:val="006474A4"/>
    <w:rsid w:val="0066089F"/>
    <w:rsid w:val="0066235C"/>
    <w:rsid w:val="00683B70"/>
    <w:rsid w:val="006840B6"/>
    <w:rsid w:val="00695DC0"/>
    <w:rsid w:val="00695DE8"/>
    <w:rsid w:val="007006A9"/>
    <w:rsid w:val="00724653"/>
    <w:rsid w:val="00727517"/>
    <w:rsid w:val="007277E1"/>
    <w:rsid w:val="00734597"/>
    <w:rsid w:val="007A47A1"/>
    <w:rsid w:val="007A4C1E"/>
    <w:rsid w:val="007C421C"/>
    <w:rsid w:val="007D2818"/>
    <w:rsid w:val="007D7F50"/>
    <w:rsid w:val="007E5908"/>
    <w:rsid w:val="00816A8B"/>
    <w:rsid w:val="008367B1"/>
    <w:rsid w:val="0084273D"/>
    <w:rsid w:val="00871C50"/>
    <w:rsid w:val="00890C54"/>
    <w:rsid w:val="008A1E2D"/>
    <w:rsid w:val="008B0B5C"/>
    <w:rsid w:val="008B75AA"/>
    <w:rsid w:val="008C5924"/>
    <w:rsid w:val="008D13FD"/>
    <w:rsid w:val="008D2C23"/>
    <w:rsid w:val="008D7A9F"/>
    <w:rsid w:val="008F01CD"/>
    <w:rsid w:val="008F4E51"/>
    <w:rsid w:val="008F64DE"/>
    <w:rsid w:val="009002AE"/>
    <w:rsid w:val="0093306A"/>
    <w:rsid w:val="009A33A9"/>
    <w:rsid w:val="009B231A"/>
    <w:rsid w:val="009C6908"/>
    <w:rsid w:val="009E1564"/>
    <w:rsid w:val="009E5FE5"/>
    <w:rsid w:val="009E74DA"/>
    <w:rsid w:val="00A136EF"/>
    <w:rsid w:val="00A62417"/>
    <w:rsid w:val="00A66385"/>
    <w:rsid w:val="00A71637"/>
    <w:rsid w:val="00A740C1"/>
    <w:rsid w:val="00A87548"/>
    <w:rsid w:val="00AD2BB3"/>
    <w:rsid w:val="00AD53C9"/>
    <w:rsid w:val="00AF5DE7"/>
    <w:rsid w:val="00B05BE5"/>
    <w:rsid w:val="00B07D40"/>
    <w:rsid w:val="00B106FF"/>
    <w:rsid w:val="00B14617"/>
    <w:rsid w:val="00B2588C"/>
    <w:rsid w:val="00B26C57"/>
    <w:rsid w:val="00B46908"/>
    <w:rsid w:val="00B55061"/>
    <w:rsid w:val="00B75643"/>
    <w:rsid w:val="00B90DB5"/>
    <w:rsid w:val="00BA2CFC"/>
    <w:rsid w:val="00BC5D2F"/>
    <w:rsid w:val="00BD0250"/>
    <w:rsid w:val="00BF0B8A"/>
    <w:rsid w:val="00BF32BF"/>
    <w:rsid w:val="00C07A2E"/>
    <w:rsid w:val="00C12C35"/>
    <w:rsid w:val="00C14201"/>
    <w:rsid w:val="00C17E64"/>
    <w:rsid w:val="00C33FA2"/>
    <w:rsid w:val="00C36C15"/>
    <w:rsid w:val="00C37344"/>
    <w:rsid w:val="00C441A8"/>
    <w:rsid w:val="00C536F6"/>
    <w:rsid w:val="00C93D4F"/>
    <w:rsid w:val="00CC4114"/>
    <w:rsid w:val="00CD7EE8"/>
    <w:rsid w:val="00D004D8"/>
    <w:rsid w:val="00D11753"/>
    <w:rsid w:val="00D32517"/>
    <w:rsid w:val="00D37EE0"/>
    <w:rsid w:val="00D53098"/>
    <w:rsid w:val="00D6197F"/>
    <w:rsid w:val="00D93524"/>
    <w:rsid w:val="00DA4986"/>
    <w:rsid w:val="00DA783C"/>
    <w:rsid w:val="00DB2BB1"/>
    <w:rsid w:val="00DB6FAA"/>
    <w:rsid w:val="00DC3984"/>
    <w:rsid w:val="00DE4418"/>
    <w:rsid w:val="00DF369D"/>
    <w:rsid w:val="00DF744B"/>
    <w:rsid w:val="00E07B7A"/>
    <w:rsid w:val="00E1783C"/>
    <w:rsid w:val="00E20827"/>
    <w:rsid w:val="00E226D2"/>
    <w:rsid w:val="00E22B41"/>
    <w:rsid w:val="00E262F6"/>
    <w:rsid w:val="00E44C5F"/>
    <w:rsid w:val="00E84544"/>
    <w:rsid w:val="00EA37EA"/>
    <w:rsid w:val="00EA64F6"/>
    <w:rsid w:val="00EB0639"/>
    <w:rsid w:val="00EB236A"/>
    <w:rsid w:val="00EB3849"/>
    <w:rsid w:val="00EC5ADD"/>
    <w:rsid w:val="00ED7F79"/>
    <w:rsid w:val="00EF08AB"/>
    <w:rsid w:val="00EF1BF2"/>
    <w:rsid w:val="00EF2158"/>
    <w:rsid w:val="00F131B2"/>
    <w:rsid w:val="00F14394"/>
    <w:rsid w:val="00F2464D"/>
    <w:rsid w:val="00F247F5"/>
    <w:rsid w:val="00F30F4B"/>
    <w:rsid w:val="00F359C5"/>
    <w:rsid w:val="00F52E29"/>
    <w:rsid w:val="00F54CB9"/>
    <w:rsid w:val="00F8712B"/>
    <w:rsid w:val="00F9234E"/>
    <w:rsid w:val="00F9439D"/>
    <w:rsid w:val="00FD08AF"/>
    <w:rsid w:val="00FD7648"/>
    <w:rsid w:val="00FF1159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F27A75"/>
  <w15:chartTrackingRefBased/>
  <w15:docId w15:val="{651B9BBD-6393-41C5-A4CD-CC29FCF9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</w:style>
  <w:style w:type="paragraph" w:styleId="Titre1">
    <w:name w:val="heading 1"/>
    <w:basedOn w:val="Normal"/>
    <w:next w:val="Normal"/>
    <w:link w:val="Titre1Car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rganisation">
    <w:name w:val="Organisation"/>
    <w:basedOn w:val="Normal"/>
    <w:next w:val="Coordonnes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ordonnes">
    <w:name w:val="Coordonnées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Espacedutableau">
    <w:name w:val="Espace du tableau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956AAC" w:themeColor="accent5"/>
    </w:rPr>
  </w:style>
  <w:style w:type="paragraph" w:styleId="Titre">
    <w:name w:val="Title"/>
    <w:basedOn w:val="Normal"/>
    <w:link w:val="TitreCar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Sansinterligne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Grilledutableau">
    <w:name w:val="Table Grid"/>
    <w:basedOn w:val="Tableau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au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au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customStyle="1" w:styleId="Titre1Car">
    <w:name w:val="Titre 1 Car"/>
    <w:basedOn w:val="Policepardfaut"/>
    <w:link w:val="Titre1"/>
    <w:rsid w:val="00D93524"/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character" w:customStyle="1" w:styleId="Titre2Car">
    <w:name w:val="Titre 2 Car"/>
    <w:basedOn w:val="Policepardfaut"/>
    <w:link w:val="Titre2"/>
    <w:rsid w:val="00D93524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customStyle="1" w:styleId="Default">
    <w:name w:val="Default"/>
    <w:rsid w:val="00C17E64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Calibri" w:eastAsia="Calibri" w:hAnsi="Calibri" w:cs="Calibri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D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DE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9F8"/>
    <w:pPr>
      <w:ind w:left="720"/>
      <w:contextualSpacing/>
    </w:pPr>
  </w:style>
  <w:style w:type="character" w:styleId="lev">
    <w:name w:val="Strong"/>
    <w:uiPriority w:val="22"/>
    <w:qFormat/>
    <w:rsid w:val="00065742"/>
    <w:rPr>
      <w:b/>
      <w:bCs/>
    </w:rPr>
  </w:style>
  <w:style w:type="character" w:styleId="Lienhypertexte">
    <w:name w:val="Hyperlink"/>
    <w:basedOn w:val="Policepardfaut"/>
    <w:uiPriority w:val="99"/>
    <w:unhideWhenUsed/>
    <w:rsid w:val="00034B68"/>
    <w:rPr>
      <w:color w:val="199BD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3FFD"/>
    <w:pPr>
      <w:spacing w:before="100" w:beforeAutospacing="1" w:after="142" w:line="288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E1564"/>
    <w:rPr>
      <w:color w:val="605E5C"/>
      <w:shd w:val="clear" w:color="auto" w:fill="E1DFDD"/>
    </w:rPr>
  </w:style>
  <w:style w:type="character" w:styleId="Accentuation">
    <w:name w:val="Emphasis"/>
    <w:qFormat/>
    <w:rsid w:val="00DA49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in%20d&#8217;informations%20pour%20une%20&#233;cole%20primaire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29ED1F-1D38-41ED-8384-43AA5669F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 pour une école primaire.dotx</Template>
  <TotalTime>331</TotalTime>
  <Pages>1</Pages>
  <Words>519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65</cp:revision>
  <cp:lastPrinted>2020-09-01T07:24:00Z</cp:lastPrinted>
  <dcterms:created xsi:type="dcterms:W3CDTF">2020-08-11T07:11:00Z</dcterms:created>
  <dcterms:modified xsi:type="dcterms:W3CDTF">2020-10-27T07:58:00Z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